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E2D5FB" w14:textId="7A1DD522" w:rsidR="00F67C3D" w:rsidRDefault="00F67C3D" w:rsidP="007C57B1"/>
    <w:p w14:paraId="4DC1A7EC" w14:textId="7EF7734E" w:rsidR="00F67C3D" w:rsidRDefault="008803F1" w:rsidP="007C57B1">
      <w:pPr>
        <w:rPr>
          <w:rFonts w:eastAsiaTheme="majorEastAsia"/>
          <w:b/>
          <w:bCs/>
          <w:color w:val="7030A0"/>
          <w:kern w:val="32"/>
          <w:sz w:val="30"/>
          <w:szCs w:val="30"/>
        </w:rPr>
      </w:pPr>
      <w:r>
        <w:rPr>
          <w:noProof/>
        </w:rPr>
        <mc:AlternateContent>
          <mc:Choice Requires="wps">
            <w:drawing>
              <wp:anchor distT="0" distB="0" distL="114300" distR="114300" simplePos="0" relativeHeight="251693056" behindDoc="0" locked="0" layoutInCell="1" allowOverlap="1" wp14:anchorId="7C282EE6" wp14:editId="760F65B4">
                <wp:simplePos x="0" y="0"/>
                <wp:positionH relativeFrom="margin">
                  <wp:align>center</wp:align>
                </wp:positionH>
                <wp:positionV relativeFrom="paragraph">
                  <wp:posOffset>230146</wp:posOffset>
                </wp:positionV>
                <wp:extent cx="1828800" cy="1828800"/>
                <wp:effectExtent l="0" t="0" r="0" b="0"/>
                <wp:wrapNone/>
                <wp:docPr id="35966946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D393E1" w14:textId="77777777" w:rsidR="008803F1" w:rsidRPr="008803F1" w:rsidRDefault="007C57B1" w:rsidP="007C57B1">
                            <w:pPr>
                              <w:jc w:val="center"/>
                              <w:rPr>
                                <w:b/>
                                <w:noProof/>
                                <w:color w:val="4775E7" w:themeColor="accent4"/>
                                <w:sz w:val="96"/>
                                <w:szCs w:val="9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8803F1">
                              <w:rPr>
                                <w:b/>
                                <w:noProof/>
                                <w:color w:val="4775E7" w:themeColor="accent4"/>
                                <w:sz w:val="96"/>
                                <w:szCs w:val="9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Recruiting </w:t>
                            </w:r>
                          </w:p>
                          <w:p w14:paraId="5A2F2AEA" w14:textId="772F4E16" w:rsidR="007C57B1" w:rsidRPr="008803F1" w:rsidRDefault="008803F1" w:rsidP="007C57B1">
                            <w:pPr>
                              <w:jc w:val="center"/>
                              <w:rPr>
                                <w:b/>
                                <w:noProof/>
                                <w:color w:val="4775E7" w:themeColor="accent4"/>
                                <w:sz w:val="96"/>
                                <w:szCs w:val="9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8803F1">
                              <w:rPr>
                                <w:b/>
                                <w:noProof/>
                                <w:color w:val="4775E7" w:themeColor="accent4"/>
                                <w:sz w:val="96"/>
                                <w:szCs w:val="9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in Oracle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7C282EE6" id="_x0000_t202" coordsize="21600,21600" o:spt="202" path="m,l,21600r21600,l21600,xe">
                <v:stroke joinstyle="miter"/>
                <v:path gradientshapeok="t" o:connecttype="rect"/>
              </v:shapetype>
              <v:shape id="Text Box 1" o:spid="_x0000_s1026" type="#_x0000_t202" style="position:absolute;margin-left:0;margin-top:18.1pt;width:2in;height:2in;z-index:2516930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" filled="f" stroked="f">
                <v:fill o:detectmouseclick="t"/>
                <v:textbox style="mso-fit-shape-to-text:t">
                  <w:txbxContent>
                    <w:p w14:paraId="6CD393E1" w14:textId="77777777" w:rsidR="008803F1" w:rsidRPr="008803F1" w:rsidRDefault="007C57B1" w:rsidP="007C57B1">
                      <w:pPr>
                        <w:jc w:val="center"/>
                        <w:rPr>
                          <w:b/>
                          <w:noProof/>
                          <w:color w:val="4775E7" w:themeColor="accent4"/>
                          <w:sz w:val="96"/>
                          <w:szCs w:val="9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8803F1">
                        <w:rPr>
                          <w:b/>
                          <w:noProof/>
                          <w:color w:val="4775E7" w:themeColor="accent4"/>
                          <w:sz w:val="96"/>
                          <w:szCs w:val="9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Recruiting </w:t>
                      </w:r>
                    </w:p>
                    <w:p w14:paraId="5A2F2AEA" w14:textId="772F4E16" w:rsidR="007C57B1" w:rsidRPr="008803F1" w:rsidRDefault="008803F1" w:rsidP="007C57B1">
                      <w:pPr>
                        <w:jc w:val="center"/>
                        <w:rPr>
                          <w:b/>
                          <w:noProof/>
                          <w:color w:val="4775E7" w:themeColor="accent4"/>
                          <w:sz w:val="96"/>
                          <w:szCs w:val="9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8803F1">
                        <w:rPr>
                          <w:b/>
                          <w:noProof/>
                          <w:color w:val="4775E7" w:themeColor="accent4"/>
                          <w:sz w:val="96"/>
                          <w:szCs w:val="9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in Oracle</w:t>
                      </w:r>
                    </w:p>
                  </w:txbxContent>
                </v:textbox>
                <w10:wrap anchorx="margin"/>
              </v:shape>
            </w:pict>
          </mc:Fallback>
        </mc:AlternateContent>
      </w:r>
      <w:r>
        <w:rPr>
          <w:noProof/>
        </w:rPr>
        <w:drawing>
          <wp:anchor distT="0" distB="0" distL="114300" distR="114300" simplePos="0" relativeHeight="251688960" behindDoc="0" locked="0" layoutInCell="1" allowOverlap="1" wp14:anchorId="2A325FE7" wp14:editId="39AD1FF2">
            <wp:simplePos x="0" y="0"/>
            <wp:positionH relativeFrom="margin">
              <wp:posOffset>848056</wp:posOffset>
            </wp:positionH>
            <wp:positionV relativeFrom="paragraph">
              <wp:posOffset>2728595</wp:posOffset>
            </wp:positionV>
            <wp:extent cx="4876800" cy="3252216"/>
            <wp:effectExtent l="38100" t="38100" r="95250" b="100965"/>
            <wp:wrapNone/>
            <wp:docPr id="1196870739" name="Picture 58" descr="A sign on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70739" name="Picture 58" descr="A sign on a brick wall&#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6800" cy="3252216"/>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67C3D">
        <w:br w:type="page"/>
      </w:r>
    </w:p>
    <w:sdt>
      <w:sdtPr>
        <w:rPr>
          <w:rFonts w:eastAsiaTheme="minorHAnsi" w:cstheme="minorBidi"/>
          <w:b w:val="0"/>
          <w:color w:val="auto"/>
          <w:sz w:val="28"/>
          <w:szCs w:val="28"/>
        </w:rPr>
        <w:id w:val="963470139"/>
        <w:docPartObj>
          <w:docPartGallery w:val="Table of Contents"/>
          <w:docPartUnique/>
        </w:docPartObj>
      </w:sdtPr>
      <w:sdtEndPr>
        <w:rPr>
          <w:bCs/>
          <w:noProof/>
        </w:rPr>
      </w:sdtEndPr>
      <w:sdtContent>
        <w:p w14:paraId="7D75D3F7" w14:textId="5D8043D4" w:rsidR="00F67C3D" w:rsidRDefault="00F67C3D">
          <w:pPr>
            <w:pStyle w:val="TOCHeading"/>
          </w:pPr>
          <w:r>
            <w:t>Table of Contents</w:t>
          </w:r>
        </w:p>
        <w:p w14:paraId="73B9C35C" w14:textId="414B9DC7" w:rsidR="007D4DA8" w:rsidRDefault="00F67C3D">
          <w:pPr>
            <w:pStyle w:val="TOC1"/>
            <w:tabs>
              <w:tab w:val="right" w:leader="dot" w:pos="10358"/>
            </w:tabs>
            <w:rPr>
              <w:rFonts w:asciiTheme="minorHAnsi" w:eastAsiaTheme="minorEastAsia" w:hAnsiTheme="minorHAnsi"/>
              <w:noProof/>
              <w:kern w:val="2"/>
              <w:sz w:val="24"/>
              <w:szCs w:val="24"/>
              <w14:ligatures w14:val="standardContextual"/>
            </w:rPr>
          </w:pPr>
          <w:r>
            <w:fldChar w:fldCharType="begin"/>
          </w:r>
          <w:r>
            <w:instrText xml:space="preserve"> TOC \o "1-3" \h \z \u </w:instrText>
          </w:r>
          <w:r>
            <w:fldChar w:fldCharType="separate"/>
          </w:r>
          <w:hyperlink w:anchor="_Toc198911078" w:history="1">
            <w:r w:rsidR="007D4DA8" w:rsidRPr="00387958">
              <w:rPr>
                <w:rStyle w:val="Hyperlink"/>
                <w:noProof/>
              </w:rPr>
              <w:t>Entering a Job Requisition</w:t>
            </w:r>
            <w:r w:rsidR="007D4DA8">
              <w:rPr>
                <w:noProof/>
                <w:webHidden/>
              </w:rPr>
              <w:tab/>
            </w:r>
            <w:r w:rsidR="007D4DA8">
              <w:rPr>
                <w:noProof/>
                <w:webHidden/>
              </w:rPr>
              <w:fldChar w:fldCharType="begin"/>
            </w:r>
            <w:r w:rsidR="007D4DA8">
              <w:rPr>
                <w:noProof/>
                <w:webHidden/>
              </w:rPr>
              <w:instrText xml:space="preserve"> PAGEREF _Toc198911078 \h </w:instrText>
            </w:r>
            <w:r w:rsidR="007D4DA8">
              <w:rPr>
                <w:noProof/>
                <w:webHidden/>
              </w:rPr>
            </w:r>
            <w:r w:rsidR="007D4DA8">
              <w:rPr>
                <w:noProof/>
                <w:webHidden/>
              </w:rPr>
              <w:fldChar w:fldCharType="separate"/>
            </w:r>
            <w:r w:rsidR="007D4DA8">
              <w:rPr>
                <w:noProof/>
                <w:webHidden/>
              </w:rPr>
              <w:t>3</w:t>
            </w:r>
            <w:r w:rsidR="007D4DA8">
              <w:rPr>
                <w:noProof/>
                <w:webHidden/>
              </w:rPr>
              <w:fldChar w:fldCharType="end"/>
            </w:r>
          </w:hyperlink>
        </w:p>
        <w:p w14:paraId="38889875" w14:textId="5FF426C7" w:rsidR="007D4DA8" w:rsidRDefault="007D4DA8">
          <w:pPr>
            <w:pStyle w:val="TOC1"/>
            <w:tabs>
              <w:tab w:val="right" w:leader="dot" w:pos="10358"/>
            </w:tabs>
            <w:rPr>
              <w:rFonts w:asciiTheme="minorHAnsi" w:eastAsiaTheme="minorEastAsia" w:hAnsiTheme="minorHAnsi"/>
              <w:noProof/>
              <w:kern w:val="2"/>
              <w:sz w:val="24"/>
              <w:szCs w:val="24"/>
              <w14:ligatures w14:val="standardContextual"/>
            </w:rPr>
          </w:pPr>
          <w:hyperlink w:anchor="_Toc198911079" w:history="1">
            <w:r w:rsidRPr="00387958">
              <w:rPr>
                <w:rStyle w:val="Hyperlink"/>
                <w:noProof/>
              </w:rPr>
              <w:t>Posting the Job Requisition</w:t>
            </w:r>
            <w:r>
              <w:rPr>
                <w:noProof/>
                <w:webHidden/>
              </w:rPr>
              <w:tab/>
            </w:r>
            <w:r>
              <w:rPr>
                <w:noProof/>
                <w:webHidden/>
              </w:rPr>
              <w:fldChar w:fldCharType="begin"/>
            </w:r>
            <w:r>
              <w:rPr>
                <w:noProof/>
                <w:webHidden/>
              </w:rPr>
              <w:instrText xml:space="preserve"> PAGEREF _Toc198911079 \h </w:instrText>
            </w:r>
            <w:r>
              <w:rPr>
                <w:noProof/>
                <w:webHidden/>
              </w:rPr>
            </w:r>
            <w:r>
              <w:rPr>
                <w:noProof/>
                <w:webHidden/>
              </w:rPr>
              <w:fldChar w:fldCharType="separate"/>
            </w:r>
            <w:r>
              <w:rPr>
                <w:noProof/>
                <w:webHidden/>
              </w:rPr>
              <w:t>9</w:t>
            </w:r>
            <w:r>
              <w:rPr>
                <w:noProof/>
                <w:webHidden/>
              </w:rPr>
              <w:fldChar w:fldCharType="end"/>
            </w:r>
          </w:hyperlink>
        </w:p>
        <w:p w14:paraId="6B4D9A0A" w14:textId="65452F9E" w:rsidR="007D4DA8" w:rsidRDefault="007D4DA8">
          <w:pPr>
            <w:pStyle w:val="TOC1"/>
            <w:tabs>
              <w:tab w:val="right" w:leader="dot" w:pos="10358"/>
            </w:tabs>
            <w:rPr>
              <w:rFonts w:asciiTheme="minorHAnsi" w:eastAsiaTheme="minorEastAsia" w:hAnsiTheme="minorHAnsi"/>
              <w:noProof/>
              <w:kern w:val="2"/>
              <w:sz w:val="24"/>
              <w:szCs w:val="24"/>
              <w14:ligatures w14:val="standardContextual"/>
            </w:rPr>
          </w:pPr>
          <w:hyperlink w:anchor="_Toc198911080" w:history="1">
            <w:r w:rsidRPr="00387958">
              <w:rPr>
                <w:rStyle w:val="Hyperlink"/>
                <w:noProof/>
              </w:rPr>
              <w:t>Viewing Your Applications</w:t>
            </w:r>
            <w:r>
              <w:rPr>
                <w:noProof/>
                <w:webHidden/>
              </w:rPr>
              <w:tab/>
            </w:r>
            <w:r>
              <w:rPr>
                <w:noProof/>
                <w:webHidden/>
              </w:rPr>
              <w:fldChar w:fldCharType="begin"/>
            </w:r>
            <w:r>
              <w:rPr>
                <w:noProof/>
                <w:webHidden/>
              </w:rPr>
              <w:instrText xml:space="preserve"> PAGEREF _Toc198911080 \h </w:instrText>
            </w:r>
            <w:r>
              <w:rPr>
                <w:noProof/>
                <w:webHidden/>
              </w:rPr>
            </w:r>
            <w:r>
              <w:rPr>
                <w:noProof/>
                <w:webHidden/>
              </w:rPr>
              <w:fldChar w:fldCharType="separate"/>
            </w:r>
            <w:r>
              <w:rPr>
                <w:noProof/>
                <w:webHidden/>
              </w:rPr>
              <w:t>13</w:t>
            </w:r>
            <w:r>
              <w:rPr>
                <w:noProof/>
                <w:webHidden/>
              </w:rPr>
              <w:fldChar w:fldCharType="end"/>
            </w:r>
          </w:hyperlink>
        </w:p>
        <w:p w14:paraId="1B1B7429" w14:textId="3373C6F8" w:rsidR="007D4DA8" w:rsidRDefault="007D4DA8">
          <w:pPr>
            <w:pStyle w:val="TOC1"/>
            <w:tabs>
              <w:tab w:val="right" w:leader="dot" w:pos="10358"/>
            </w:tabs>
            <w:rPr>
              <w:rFonts w:asciiTheme="minorHAnsi" w:eastAsiaTheme="minorEastAsia" w:hAnsiTheme="minorHAnsi"/>
              <w:noProof/>
              <w:kern w:val="2"/>
              <w:sz w:val="24"/>
              <w:szCs w:val="24"/>
              <w14:ligatures w14:val="standardContextual"/>
            </w:rPr>
          </w:pPr>
          <w:hyperlink w:anchor="_Toc198911081" w:history="1">
            <w:r w:rsidRPr="00387958">
              <w:rPr>
                <w:rStyle w:val="Hyperlink"/>
                <w:noProof/>
              </w:rPr>
              <w:t>Initiating an Offer</w:t>
            </w:r>
            <w:r>
              <w:rPr>
                <w:noProof/>
                <w:webHidden/>
              </w:rPr>
              <w:tab/>
            </w:r>
            <w:r>
              <w:rPr>
                <w:noProof/>
                <w:webHidden/>
              </w:rPr>
              <w:fldChar w:fldCharType="begin"/>
            </w:r>
            <w:r>
              <w:rPr>
                <w:noProof/>
                <w:webHidden/>
              </w:rPr>
              <w:instrText xml:space="preserve"> PAGEREF _Toc198911081 \h </w:instrText>
            </w:r>
            <w:r>
              <w:rPr>
                <w:noProof/>
                <w:webHidden/>
              </w:rPr>
            </w:r>
            <w:r>
              <w:rPr>
                <w:noProof/>
                <w:webHidden/>
              </w:rPr>
              <w:fldChar w:fldCharType="separate"/>
            </w:r>
            <w:r>
              <w:rPr>
                <w:noProof/>
                <w:webHidden/>
              </w:rPr>
              <w:t>14</w:t>
            </w:r>
            <w:r>
              <w:rPr>
                <w:noProof/>
                <w:webHidden/>
              </w:rPr>
              <w:fldChar w:fldCharType="end"/>
            </w:r>
          </w:hyperlink>
        </w:p>
        <w:p w14:paraId="2C51AF48" w14:textId="07440C8F" w:rsidR="00F67C3D" w:rsidRDefault="00F67C3D">
          <w:r>
            <w:rPr>
              <w:b/>
              <w:bCs/>
              <w:noProof/>
            </w:rPr>
            <w:fldChar w:fldCharType="end"/>
          </w:r>
        </w:p>
      </w:sdtContent>
    </w:sdt>
    <w:p w14:paraId="42F9C9A2" w14:textId="77777777" w:rsidR="00F67C3D" w:rsidRDefault="00F67C3D" w:rsidP="00407E80">
      <w:pPr>
        <w:pStyle w:val="Heading1"/>
      </w:pPr>
    </w:p>
    <w:p w14:paraId="71BF5F45" w14:textId="77777777" w:rsidR="00F67C3D" w:rsidRDefault="00F67C3D">
      <w:pPr>
        <w:rPr>
          <w:rFonts w:eastAsiaTheme="majorEastAsia"/>
          <w:b/>
          <w:bCs/>
          <w:color w:val="7030A0"/>
          <w:kern w:val="32"/>
          <w:sz w:val="30"/>
          <w:szCs w:val="30"/>
        </w:rPr>
      </w:pPr>
      <w:r>
        <w:br w:type="page"/>
      </w:r>
    </w:p>
    <w:p w14:paraId="1DAFBD7D" w14:textId="03B92B50" w:rsidR="00885FB9" w:rsidRPr="00407E80" w:rsidRDefault="00885FB9" w:rsidP="00407E80">
      <w:pPr>
        <w:pStyle w:val="Heading1"/>
      </w:pPr>
      <w:bookmarkStart w:id="0" w:name="_Toc198911078"/>
      <w:r>
        <w:lastRenderedPageBreak/>
        <w:t>Entering a Job Requisition</w:t>
      </w:r>
      <w:bookmarkEnd w:id="0"/>
    </w:p>
    <w:p w14:paraId="35D2E08A" w14:textId="1E66212F" w:rsidR="000C3769" w:rsidRDefault="000C3769" w:rsidP="00885FB9">
      <w:pPr>
        <w:pStyle w:val="NoSpacing"/>
      </w:pPr>
      <w:r>
        <w:t xml:space="preserve">From the Home screen of Oracle, go to </w:t>
      </w:r>
      <w:r w:rsidRPr="000C3769">
        <w:rPr>
          <w:b/>
          <w:bCs/>
        </w:rPr>
        <w:t>My Team</w:t>
      </w:r>
      <w:r>
        <w:t xml:space="preserve"> – </w:t>
      </w:r>
      <w:r w:rsidRPr="000C3769">
        <w:rPr>
          <w:b/>
          <w:bCs/>
        </w:rPr>
        <w:t>Hiring</w:t>
      </w:r>
      <w:r>
        <w:t xml:space="preserve">. </w:t>
      </w:r>
    </w:p>
    <w:p w14:paraId="4353DECA" w14:textId="77777777" w:rsidR="000C3769" w:rsidRPr="000C3769" w:rsidRDefault="000C3769" w:rsidP="00885FB9">
      <w:pPr>
        <w:pStyle w:val="NoSpacing"/>
        <w:rPr>
          <w:sz w:val="6"/>
          <w:szCs w:val="6"/>
        </w:rPr>
      </w:pPr>
    </w:p>
    <w:p w14:paraId="4C749238" w14:textId="23141DD5" w:rsidR="000C3769" w:rsidRDefault="00407E80" w:rsidP="000C3769">
      <w:pPr>
        <w:pStyle w:val="NoSpacing"/>
        <w:jc w:val="center"/>
      </w:pPr>
      <w:r>
        <w:rPr>
          <w:noProof/>
        </w:rPr>
        <mc:AlternateContent>
          <mc:Choice Requires="wps">
            <w:drawing>
              <wp:anchor distT="0" distB="0" distL="114300" distR="114300" simplePos="0" relativeHeight="251625472" behindDoc="0" locked="0" layoutInCell="1" allowOverlap="1" wp14:anchorId="55C93052" wp14:editId="084CA5BA">
                <wp:simplePos x="0" y="0"/>
                <wp:positionH relativeFrom="column">
                  <wp:posOffset>3763884</wp:posOffset>
                </wp:positionH>
                <wp:positionV relativeFrom="paragraph">
                  <wp:posOffset>1186782</wp:posOffset>
                </wp:positionV>
                <wp:extent cx="831273" cy="950026"/>
                <wp:effectExtent l="95250" t="76200" r="140335" b="135890"/>
                <wp:wrapNone/>
                <wp:docPr id="1396346168" name="Rectangle: Rounded Corners 13"/>
                <wp:cNvGraphicFramePr/>
                <a:graphic xmlns:a="http://schemas.openxmlformats.org/drawingml/2006/main">
                  <a:graphicData uri="http://schemas.microsoft.com/office/word/2010/wordprocessingShape">
                    <wps:wsp>
                      <wps:cNvSpPr/>
                      <wps:spPr>
                        <a:xfrm>
                          <a:off x="0" y="0"/>
                          <a:ext cx="831273" cy="950026"/>
                        </a:xfrm>
                        <a:prstGeom prst="roundRect">
                          <a:avLst/>
                        </a:prstGeom>
                        <a:noFill/>
                        <a:ln w="28575">
                          <a:solidFill>
                            <a:srgbClr val="FFFF00"/>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1BB0D7" id="Rectangle: Rounded Corners 13" o:spid="_x0000_s1026" style="position:absolute;margin-left:296.35pt;margin-top:93.45pt;width:65.45pt;height:74.8pt;z-index:251625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" filled="f" strokecolor="yellow"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624448" behindDoc="0" locked="0" layoutInCell="1" allowOverlap="1" wp14:anchorId="7E99EA06" wp14:editId="09AC8B1C">
                <wp:simplePos x="0" y="0"/>
                <wp:positionH relativeFrom="column">
                  <wp:posOffset>1531323</wp:posOffset>
                </wp:positionH>
                <wp:positionV relativeFrom="paragraph">
                  <wp:posOffset>189255</wp:posOffset>
                </wp:positionV>
                <wp:extent cx="777834" cy="308758"/>
                <wp:effectExtent l="95250" t="76200" r="137160" b="129540"/>
                <wp:wrapNone/>
                <wp:docPr id="318840872" name="Rectangle: Rounded Corners 12"/>
                <wp:cNvGraphicFramePr/>
                <a:graphic xmlns:a="http://schemas.openxmlformats.org/drawingml/2006/main">
                  <a:graphicData uri="http://schemas.microsoft.com/office/word/2010/wordprocessingShape">
                    <wps:wsp>
                      <wps:cNvSpPr/>
                      <wps:spPr>
                        <a:xfrm>
                          <a:off x="0" y="0"/>
                          <a:ext cx="777834" cy="308758"/>
                        </a:xfrm>
                        <a:prstGeom prst="roundRect">
                          <a:avLst/>
                        </a:prstGeom>
                        <a:noFill/>
                        <a:ln w="28575">
                          <a:solidFill>
                            <a:srgbClr val="FFFF00"/>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D610B6" id="Rectangle: Rounded Corners 12" o:spid="_x0000_s1026" style="position:absolute;margin-left:120.6pt;margin-top:14.9pt;width:61.25pt;height:24.3pt;z-index:251624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" filled="f" strokecolor="yellow" strokeweight="2.25pt">
                <v:stroke joinstyle="miter"/>
                <v:shadow on="t" color="black" opacity="26214f" origin="-.5,-.5" offset=".74836mm,.74836mm"/>
              </v:roundrect>
            </w:pict>
          </mc:Fallback>
        </mc:AlternateContent>
      </w:r>
      <w:r w:rsidR="000C3769">
        <w:rPr>
          <w:noProof/>
        </w:rPr>
        <w:drawing>
          <wp:inline distT="0" distB="0" distL="0" distR="0" wp14:anchorId="4355ECB9" wp14:editId="3AD7BEA2">
            <wp:extent cx="4912616" cy="2144834"/>
            <wp:effectExtent l="38100" t="38100" r="97790" b="103505"/>
            <wp:docPr id="899474380"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474380" name="Picture 1" descr="Graphical user interface, application&#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926849" cy="2151048"/>
                    </a:xfrm>
                    <a:prstGeom prst="rect">
                      <a:avLst/>
                    </a:prstGeom>
                    <a:effectLst>
                      <a:outerShdw blurRad="50800" dist="38100" dir="2700000" algn="tl" rotWithShape="0">
                        <a:prstClr val="black">
                          <a:alpha val="40000"/>
                        </a:prstClr>
                      </a:outerShdw>
                    </a:effectLst>
                  </pic:spPr>
                </pic:pic>
              </a:graphicData>
            </a:graphic>
          </wp:inline>
        </w:drawing>
      </w:r>
    </w:p>
    <w:p w14:paraId="5CDA682E" w14:textId="77777777" w:rsidR="000C3769" w:rsidRPr="00D2601F" w:rsidRDefault="000C3769" w:rsidP="00885FB9">
      <w:pPr>
        <w:pStyle w:val="NoSpacing"/>
        <w:rPr>
          <w:sz w:val="14"/>
          <w:szCs w:val="14"/>
        </w:rPr>
      </w:pPr>
    </w:p>
    <w:p w14:paraId="21B3B3A2" w14:textId="0DD6F537" w:rsidR="000C3769" w:rsidRDefault="00D2601F" w:rsidP="00885FB9">
      <w:pPr>
        <w:pStyle w:val="NoSpacing"/>
      </w:pPr>
      <w:r>
        <w:t xml:space="preserve">Now click </w:t>
      </w:r>
      <w:r w:rsidRPr="00D2601F">
        <w:rPr>
          <w:b/>
          <w:bCs/>
        </w:rPr>
        <w:t>Job Requisitions</w:t>
      </w:r>
      <w:r>
        <w:t>.</w:t>
      </w:r>
    </w:p>
    <w:p w14:paraId="23950E51" w14:textId="77777777" w:rsidR="00D2601F" w:rsidRPr="00D2601F" w:rsidRDefault="00D2601F" w:rsidP="00885FB9">
      <w:pPr>
        <w:pStyle w:val="NoSpacing"/>
        <w:rPr>
          <w:sz w:val="6"/>
          <w:szCs w:val="6"/>
        </w:rPr>
      </w:pPr>
    </w:p>
    <w:p w14:paraId="6B99E7FB" w14:textId="192B3B8E" w:rsidR="00D2601F" w:rsidRDefault="00407E80" w:rsidP="00885FB9">
      <w:pPr>
        <w:pStyle w:val="NoSpacing"/>
      </w:pPr>
      <w:r>
        <w:rPr>
          <w:noProof/>
        </w:rPr>
        <mc:AlternateContent>
          <mc:Choice Requires="wps">
            <w:drawing>
              <wp:anchor distT="0" distB="0" distL="114300" distR="114300" simplePos="0" relativeHeight="251626496" behindDoc="0" locked="0" layoutInCell="1" allowOverlap="1" wp14:anchorId="2A987634" wp14:editId="2A12BA79">
                <wp:simplePos x="0" y="0"/>
                <wp:positionH relativeFrom="column">
                  <wp:posOffset>117855</wp:posOffset>
                </wp:positionH>
                <wp:positionV relativeFrom="paragraph">
                  <wp:posOffset>560705</wp:posOffset>
                </wp:positionV>
                <wp:extent cx="2076986" cy="748146"/>
                <wp:effectExtent l="76200" t="76200" r="133350" b="128270"/>
                <wp:wrapNone/>
                <wp:docPr id="743645817" name="Rectangle: Rounded Corners 14"/>
                <wp:cNvGraphicFramePr/>
                <a:graphic xmlns:a="http://schemas.openxmlformats.org/drawingml/2006/main">
                  <a:graphicData uri="http://schemas.microsoft.com/office/word/2010/wordprocessingShape">
                    <wps:wsp>
                      <wps:cNvSpPr/>
                      <wps:spPr>
                        <a:xfrm>
                          <a:off x="0" y="0"/>
                          <a:ext cx="2076986" cy="748146"/>
                        </a:xfrm>
                        <a:prstGeom prst="roundRect">
                          <a:avLst/>
                        </a:prstGeom>
                        <a:noFill/>
                        <a:ln w="28575">
                          <a:solidFill>
                            <a:schemeClr val="accent4">
                              <a:lumMod val="75000"/>
                            </a:schemeClr>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997DDC" id="Rectangle: Rounded Corners 14" o:spid="_x0000_s1026" style="position:absolute;margin-left:9.3pt;margin-top:44.15pt;width:163.55pt;height:58.9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" filled="f" strokecolor="#1a4bc7 [2407]" strokeweight="2.25pt">
                <v:stroke joinstyle="miter"/>
                <v:shadow on="t" color="black" opacity="26214f" origin="-.5,-.5" offset=".74836mm,.74836mm"/>
              </v:roundrect>
            </w:pict>
          </mc:Fallback>
        </mc:AlternateContent>
      </w:r>
      <w:r w:rsidR="00D2601F">
        <w:rPr>
          <w:noProof/>
        </w:rPr>
        <w:drawing>
          <wp:inline distT="0" distB="0" distL="0" distR="0" wp14:anchorId="619A9987" wp14:editId="12B6D6F7">
            <wp:extent cx="6439194" cy="2099197"/>
            <wp:effectExtent l="38100" t="38100" r="95250" b="92075"/>
            <wp:docPr id="21836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6894" name="Picture 21836894"/>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446045" cy="2101431"/>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15844FF9" w14:textId="77777777" w:rsidR="00D2601F" w:rsidRPr="00D2601F" w:rsidRDefault="00D2601F" w:rsidP="00885FB9">
      <w:pPr>
        <w:pStyle w:val="NoSpacing"/>
        <w:rPr>
          <w:sz w:val="12"/>
          <w:szCs w:val="12"/>
        </w:rPr>
      </w:pPr>
    </w:p>
    <w:p w14:paraId="6FB1C196" w14:textId="73F2860D" w:rsidR="00D2601F" w:rsidRDefault="00D2601F" w:rsidP="00885FB9">
      <w:pPr>
        <w:pStyle w:val="NoSpacing"/>
      </w:pPr>
      <w:r>
        <w:t xml:space="preserve">Click </w:t>
      </w:r>
      <w:r w:rsidRPr="00D2601F">
        <w:rPr>
          <w:b/>
          <w:bCs/>
        </w:rPr>
        <w:t>Create</w:t>
      </w:r>
      <w:r>
        <w:t>.</w:t>
      </w:r>
    </w:p>
    <w:p w14:paraId="36230A05" w14:textId="77777777" w:rsidR="00D2601F" w:rsidRPr="00D2601F" w:rsidRDefault="00D2601F" w:rsidP="00885FB9">
      <w:pPr>
        <w:pStyle w:val="NoSpacing"/>
        <w:rPr>
          <w:sz w:val="6"/>
          <w:szCs w:val="6"/>
        </w:rPr>
      </w:pPr>
    </w:p>
    <w:p w14:paraId="31A31438" w14:textId="5CD134EC" w:rsidR="00D2601F" w:rsidRDefault="00407E80" w:rsidP="00885FB9">
      <w:pPr>
        <w:pStyle w:val="NoSpacing"/>
      </w:pPr>
      <w:r>
        <w:rPr>
          <w:noProof/>
        </w:rPr>
        <mc:AlternateContent>
          <mc:Choice Requires="wps">
            <w:drawing>
              <wp:anchor distT="0" distB="0" distL="114300" distR="114300" simplePos="0" relativeHeight="251627520" behindDoc="0" locked="0" layoutInCell="1" allowOverlap="1" wp14:anchorId="60E83BA4" wp14:editId="2DAB380A">
                <wp:simplePos x="0" y="0"/>
                <wp:positionH relativeFrom="column">
                  <wp:posOffset>803910</wp:posOffset>
                </wp:positionH>
                <wp:positionV relativeFrom="paragraph">
                  <wp:posOffset>1617089</wp:posOffset>
                </wp:positionV>
                <wp:extent cx="641268" cy="397823"/>
                <wp:effectExtent l="76200" t="76200" r="121285" b="116840"/>
                <wp:wrapNone/>
                <wp:docPr id="932491416" name="Rectangle: Rounded Corners 15"/>
                <wp:cNvGraphicFramePr/>
                <a:graphic xmlns:a="http://schemas.openxmlformats.org/drawingml/2006/main">
                  <a:graphicData uri="http://schemas.microsoft.com/office/word/2010/wordprocessingShape">
                    <wps:wsp>
                      <wps:cNvSpPr/>
                      <wps:spPr>
                        <a:xfrm>
                          <a:off x="0" y="0"/>
                          <a:ext cx="641268" cy="397823"/>
                        </a:xfrm>
                        <a:prstGeom prst="roundRect">
                          <a:avLst/>
                        </a:prstGeom>
                        <a:noFill/>
                        <a:ln w="28575">
                          <a:solidFill>
                            <a:schemeClr val="accent4">
                              <a:lumMod val="75000"/>
                            </a:schemeClr>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F67CA3" id="Rectangle: Rounded Corners 15" o:spid="_x0000_s1026" style="position:absolute;margin-left:63.3pt;margin-top:127.35pt;width:50.5pt;height:31.3pt;z-index:251627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" filled="f" strokecolor="#1a4bc7 [2407]" strokeweight="2.25pt">
                <v:stroke joinstyle="miter"/>
                <v:shadow on="t" color="black" opacity="26214f" origin="-.5,-.5" offset=".74836mm,.74836mm"/>
              </v:roundrect>
            </w:pict>
          </mc:Fallback>
        </mc:AlternateContent>
      </w:r>
      <w:r w:rsidR="00D2601F">
        <w:rPr>
          <w:noProof/>
        </w:rPr>
        <w:drawing>
          <wp:inline distT="0" distB="0" distL="0" distR="0" wp14:anchorId="7EE5F10E" wp14:editId="1298A65E">
            <wp:extent cx="6583680" cy="3009265"/>
            <wp:effectExtent l="38100" t="38100" r="102870" b="95885"/>
            <wp:docPr id="466161160" name="Picture 2"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61160" name="Picture 2" descr="Graphical user interface, text, application, email&#10;&#10;AI-generated content may be incorrect."/>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583680" cy="3009265"/>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6FD5B180" w14:textId="6D625C2E" w:rsidR="00D2601F" w:rsidRDefault="00D82476" w:rsidP="00885FB9">
      <w:pPr>
        <w:pStyle w:val="NoSpacing"/>
      </w:pPr>
      <w:r>
        <w:lastRenderedPageBreak/>
        <w:t xml:space="preserve">In the </w:t>
      </w:r>
      <w:r w:rsidRPr="00D82476">
        <w:rPr>
          <w:b/>
          <w:bCs/>
        </w:rPr>
        <w:t>How to Start</w:t>
      </w:r>
      <w:r>
        <w:t xml:space="preserve"> section, select </w:t>
      </w:r>
      <w:r w:rsidRPr="00D82476">
        <w:rPr>
          <w:b/>
          <w:bCs/>
        </w:rPr>
        <w:t>Standard</w:t>
      </w:r>
      <w:r>
        <w:t xml:space="preserve"> for the </w:t>
      </w:r>
      <w:r w:rsidRPr="00D82476">
        <w:rPr>
          <w:b/>
          <w:bCs/>
        </w:rPr>
        <w:t>Requisition Type</w:t>
      </w:r>
      <w:r>
        <w:t xml:space="preserve"> (a below). In the </w:t>
      </w:r>
      <w:r w:rsidRPr="00D82476">
        <w:rPr>
          <w:b/>
          <w:bCs/>
        </w:rPr>
        <w:t>Create Requisition Using</w:t>
      </w:r>
      <w:r>
        <w:t xml:space="preserve"> field (b below), select </w:t>
      </w:r>
      <w:r w:rsidRPr="00D82476">
        <w:rPr>
          <w:b/>
          <w:bCs/>
        </w:rPr>
        <w:t>Position</w:t>
      </w:r>
      <w:r>
        <w:t xml:space="preserve">. Then select your </w:t>
      </w:r>
      <w:r w:rsidRPr="00D82476">
        <w:rPr>
          <w:b/>
          <w:bCs/>
        </w:rPr>
        <w:t>Business Unit</w:t>
      </w:r>
      <w:r>
        <w:t xml:space="preserve"> (c below). </w:t>
      </w:r>
    </w:p>
    <w:p w14:paraId="23C9E926" w14:textId="77777777" w:rsidR="00D82476" w:rsidRPr="00D82476" w:rsidRDefault="00D82476" w:rsidP="00885FB9">
      <w:pPr>
        <w:pStyle w:val="NoSpacing"/>
        <w:rPr>
          <w:sz w:val="6"/>
          <w:szCs w:val="6"/>
        </w:rPr>
      </w:pPr>
    </w:p>
    <w:p w14:paraId="2E0DE595" w14:textId="397F2CA0" w:rsidR="00D82476" w:rsidRDefault="00407E80" w:rsidP="00D82476">
      <w:pPr>
        <w:pStyle w:val="NoSpacing"/>
        <w:jc w:val="center"/>
      </w:pPr>
      <w:r>
        <w:rPr>
          <w:noProof/>
        </w:rPr>
        <mc:AlternateContent>
          <mc:Choice Requires="wps">
            <w:drawing>
              <wp:anchor distT="0" distB="0" distL="114300" distR="114300" simplePos="0" relativeHeight="251630592" behindDoc="0" locked="0" layoutInCell="1" allowOverlap="1" wp14:anchorId="5EDFC134" wp14:editId="4051E12E">
                <wp:simplePos x="0" y="0"/>
                <wp:positionH relativeFrom="column">
                  <wp:posOffset>1252220</wp:posOffset>
                </wp:positionH>
                <wp:positionV relativeFrom="paragraph">
                  <wp:posOffset>1577563</wp:posOffset>
                </wp:positionV>
                <wp:extent cx="1828800" cy="1828800"/>
                <wp:effectExtent l="0" t="0" r="0" b="6985"/>
                <wp:wrapNone/>
                <wp:docPr id="184026810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1EED37" w14:textId="32A9393B" w:rsidR="00407E80" w:rsidRPr="00407E80" w:rsidRDefault="00407E80" w:rsidP="00407E80">
                            <w:pPr>
                              <w:jc w:val="center"/>
                              <w:rPr>
                                <w:b/>
                                <w:noProof/>
                                <w:color w:val="1A4BC7" w:themeColor="accent4"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noProof/>
                                <w:color w:val="1A4BC7" w:themeColor="accent4"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p>
                        </w:txbxContent>
                      </wps:txbx>
                      <wps:bodyPr rot="0" spcFirstLastPara="0" vertOverflow="overflow" horzOverflow="overflow" vert="horz" wrap="none" lIns="27432" tIns="27432" rIns="27432" bIns="27432" numCol="1" spcCol="0" rtlCol="0" fromWordArt="0" anchor="t" anchorCtr="0" forceAA="0" compatLnSpc="1">
                        <a:prstTxWarp prst="textNoShape">
                          <a:avLst/>
                        </a:prstTxWarp>
                        <a:spAutoFit/>
                      </wps:bodyPr>
                    </wps:wsp>
                  </a:graphicData>
                </a:graphic>
              </wp:anchor>
            </w:drawing>
          </mc:Choice>
          <mc:Fallback>
            <w:pict>
              <v:shape w14:anchorId="5EDFC134" id="_x0000_s1027" type="#_x0000_t202" style="position:absolute;left:0;text-align:left;margin-left:98.6pt;margin-top:124.2pt;width:2in;height:2in;z-index:251630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" filled="f" stroked="f">
                <v:textbox style="mso-fit-shape-to-text:t" inset="2.16pt,2.16pt,2.16pt,2.16pt">
                  <w:txbxContent>
                    <w:p w14:paraId="2C1EED37" w14:textId="32A9393B" w:rsidR="00407E80" w:rsidRPr="00407E80" w:rsidRDefault="00407E80" w:rsidP="00407E80">
                      <w:pPr>
                        <w:jc w:val="center"/>
                        <w:rPr>
                          <w:b/>
                          <w:noProof/>
                          <w:color w:val="1A4BC7" w:themeColor="accent4"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noProof/>
                          <w:color w:val="1A4BC7" w:themeColor="accent4"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p>
                  </w:txbxContent>
                </v:textbox>
              </v:shape>
            </w:pict>
          </mc:Fallback>
        </mc:AlternateContent>
      </w:r>
      <w:r>
        <w:rPr>
          <w:noProof/>
        </w:rPr>
        <mc:AlternateContent>
          <mc:Choice Requires="wps">
            <w:drawing>
              <wp:anchor distT="0" distB="0" distL="114300" distR="114300" simplePos="0" relativeHeight="251629568" behindDoc="0" locked="0" layoutInCell="1" allowOverlap="1" wp14:anchorId="28869D52" wp14:editId="3AE25DFD">
                <wp:simplePos x="0" y="0"/>
                <wp:positionH relativeFrom="column">
                  <wp:posOffset>3486150</wp:posOffset>
                </wp:positionH>
                <wp:positionV relativeFrom="paragraph">
                  <wp:posOffset>991647</wp:posOffset>
                </wp:positionV>
                <wp:extent cx="1828800" cy="1828800"/>
                <wp:effectExtent l="0" t="0" r="1905" b="6985"/>
                <wp:wrapNone/>
                <wp:docPr id="63263972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B6B208" w14:textId="0C435631" w:rsidR="00407E80" w:rsidRPr="00407E80" w:rsidRDefault="00407E80" w:rsidP="00407E80">
                            <w:pPr>
                              <w:jc w:val="center"/>
                              <w:rPr>
                                <w:b/>
                                <w:noProof/>
                                <w:color w:val="1A4BC7" w:themeColor="accent4"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noProof/>
                                <w:color w:val="1A4BC7" w:themeColor="accent4"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w:t>
                            </w:r>
                          </w:p>
                        </w:txbxContent>
                      </wps:txbx>
                      <wps:bodyPr rot="0" spcFirstLastPara="0" vertOverflow="overflow" horzOverflow="overflow" vert="horz" wrap="none" lIns="27432" tIns="27432" rIns="27432" bIns="27432" numCol="1" spcCol="0" rtlCol="0" fromWordArt="0" anchor="t" anchorCtr="0" forceAA="0" compatLnSpc="1">
                        <a:prstTxWarp prst="textNoShape">
                          <a:avLst/>
                        </a:prstTxWarp>
                        <a:spAutoFit/>
                      </wps:bodyPr>
                    </wps:wsp>
                  </a:graphicData>
                </a:graphic>
              </wp:anchor>
            </w:drawing>
          </mc:Choice>
          <mc:Fallback>
            <w:pict>
              <v:shape w14:anchorId="28869D52" id="_x0000_s1028" type="#_x0000_t202" style="position:absolute;left:0;text-align:left;margin-left:274.5pt;margin-top:78.1pt;width:2in;height:2in;z-index:251629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" filled="f" stroked="f">
                <v:textbox style="mso-fit-shape-to-text:t" inset="2.16pt,2.16pt,2.16pt,2.16pt">
                  <w:txbxContent>
                    <w:p w14:paraId="26B6B208" w14:textId="0C435631" w:rsidR="00407E80" w:rsidRPr="00407E80" w:rsidRDefault="00407E80" w:rsidP="00407E80">
                      <w:pPr>
                        <w:jc w:val="center"/>
                        <w:rPr>
                          <w:b/>
                          <w:noProof/>
                          <w:color w:val="1A4BC7" w:themeColor="accent4"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noProof/>
                          <w:color w:val="1A4BC7" w:themeColor="accent4"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w:t>
                      </w:r>
                    </w:p>
                  </w:txbxContent>
                </v:textbox>
              </v:shape>
            </w:pict>
          </mc:Fallback>
        </mc:AlternateContent>
      </w:r>
      <w:r>
        <w:rPr>
          <w:noProof/>
        </w:rPr>
        <mc:AlternateContent>
          <mc:Choice Requires="wps">
            <w:drawing>
              <wp:anchor distT="0" distB="0" distL="114300" distR="114300" simplePos="0" relativeHeight="251628544" behindDoc="0" locked="0" layoutInCell="1" allowOverlap="1" wp14:anchorId="26067CB0" wp14:editId="3BE6F7A1">
                <wp:simplePos x="0" y="0"/>
                <wp:positionH relativeFrom="column">
                  <wp:posOffset>1253836</wp:posOffset>
                </wp:positionH>
                <wp:positionV relativeFrom="paragraph">
                  <wp:posOffset>985710</wp:posOffset>
                </wp:positionV>
                <wp:extent cx="1828800" cy="1828800"/>
                <wp:effectExtent l="0" t="0" r="1905" b="6985"/>
                <wp:wrapNone/>
                <wp:docPr id="25846918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C47A30" w14:textId="1548C178" w:rsidR="00407E80" w:rsidRPr="00407E80" w:rsidRDefault="00407E80" w:rsidP="00F04AF3">
                            <w:pPr>
                              <w:jc w:val="center"/>
                              <w:rPr>
                                <w:b/>
                                <w:noProof/>
                                <w:color w:val="1A4BC7" w:themeColor="accent4"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07E80">
                              <w:rPr>
                                <w:b/>
                                <w:noProof/>
                                <w:color w:val="1A4BC7" w:themeColor="accent4"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w:t>
                            </w:r>
                          </w:p>
                        </w:txbxContent>
                      </wps:txbx>
                      <wps:bodyPr rot="0" spcFirstLastPara="0" vertOverflow="overflow" horzOverflow="overflow" vert="horz" wrap="none" lIns="27432" tIns="27432" rIns="27432" bIns="27432" numCol="1" spcCol="0" rtlCol="0" fromWordArt="0" anchor="t" anchorCtr="0" forceAA="0" compatLnSpc="1">
                        <a:prstTxWarp prst="textNoShape">
                          <a:avLst/>
                        </a:prstTxWarp>
                        <a:spAutoFit/>
                      </wps:bodyPr>
                    </wps:wsp>
                  </a:graphicData>
                </a:graphic>
              </wp:anchor>
            </w:drawing>
          </mc:Choice>
          <mc:Fallback>
            <w:pict>
              <v:shape w14:anchorId="26067CB0" id="_x0000_s1029" type="#_x0000_t202" style="position:absolute;left:0;text-align:left;margin-left:98.75pt;margin-top:77.6pt;width:2in;height:2in;z-index:251628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" filled="f" stroked="f">
                <v:textbox style="mso-fit-shape-to-text:t" inset="2.16pt,2.16pt,2.16pt,2.16pt">
                  <w:txbxContent>
                    <w:p w14:paraId="01C47A30" w14:textId="1548C178" w:rsidR="00407E80" w:rsidRPr="00407E80" w:rsidRDefault="00407E80" w:rsidP="00F04AF3">
                      <w:pPr>
                        <w:jc w:val="center"/>
                        <w:rPr>
                          <w:b/>
                          <w:noProof/>
                          <w:color w:val="1A4BC7" w:themeColor="accent4"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07E80">
                        <w:rPr>
                          <w:b/>
                          <w:noProof/>
                          <w:color w:val="1A4BC7" w:themeColor="accent4"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w:t>
                      </w:r>
                    </w:p>
                  </w:txbxContent>
                </v:textbox>
              </v:shape>
            </w:pict>
          </mc:Fallback>
        </mc:AlternateContent>
      </w:r>
      <w:r w:rsidR="00D82476">
        <w:rPr>
          <w:noProof/>
        </w:rPr>
        <w:drawing>
          <wp:inline distT="0" distB="0" distL="0" distR="0" wp14:anchorId="2A2AF34B" wp14:editId="1D8BDBF1">
            <wp:extent cx="6583680" cy="2078725"/>
            <wp:effectExtent l="38100" t="38100" r="102870" b="93345"/>
            <wp:docPr id="23863031" name="Picture 3"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3031" name="Picture 3" descr="Graphical user interface, application&#10;&#10;AI-generated content may be incorrect."/>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b="39513"/>
                    <a:stretch/>
                  </pic:blipFill>
                  <pic:spPr bwMode="auto">
                    <a:xfrm>
                      <a:off x="0" y="0"/>
                      <a:ext cx="6583680" cy="2078725"/>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DCD6AAB" w14:textId="77777777" w:rsidR="00D82476" w:rsidRPr="00EB4617" w:rsidRDefault="00D82476" w:rsidP="00D82476">
      <w:pPr>
        <w:pStyle w:val="NoSpacing"/>
        <w:rPr>
          <w:sz w:val="16"/>
          <w:szCs w:val="16"/>
        </w:rPr>
      </w:pPr>
    </w:p>
    <w:p w14:paraId="7FFF914E" w14:textId="19CBC793" w:rsidR="00D82476" w:rsidRDefault="00D82476" w:rsidP="00D82476">
      <w:pPr>
        <w:pStyle w:val="NoSpacing"/>
      </w:pPr>
      <w:r>
        <w:t xml:space="preserve">Next click the </w:t>
      </w:r>
      <w:r w:rsidRPr="00D82476">
        <w:rPr>
          <w:b/>
          <w:bCs/>
        </w:rPr>
        <w:t>Position</w:t>
      </w:r>
      <w:r>
        <w:t xml:space="preserve"> field</w:t>
      </w:r>
      <w:r w:rsidR="00EB4617">
        <w:t xml:space="preserve"> (see star below)</w:t>
      </w:r>
      <w:r>
        <w:t xml:space="preserve">. Start typing the name of the position into the field, then select it from the choices. Then hit </w:t>
      </w:r>
      <w:r w:rsidRPr="00D82476">
        <w:rPr>
          <w:b/>
          <w:bCs/>
        </w:rPr>
        <w:t>Continue</w:t>
      </w:r>
      <w:r>
        <w:t xml:space="preserve">. </w:t>
      </w:r>
    </w:p>
    <w:p w14:paraId="268DB17A" w14:textId="77777777" w:rsidR="00D82476" w:rsidRPr="00EB4617" w:rsidRDefault="00D82476" w:rsidP="00D82476">
      <w:pPr>
        <w:pStyle w:val="NoSpacing"/>
        <w:rPr>
          <w:sz w:val="6"/>
          <w:szCs w:val="6"/>
        </w:rPr>
      </w:pPr>
    </w:p>
    <w:p w14:paraId="4E9EC1DE" w14:textId="1740486D" w:rsidR="00D82476" w:rsidRDefault="00882F30" w:rsidP="00D82476">
      <w:pPr>
        <w:pStyle w:val="NoSpacing"/>
      </w:pPr>
      <w:r>
        <w:rPr>
          <w:noProof/>
        </w:rPr>
        <mc:AlternateContent>
          <mc:Choice Requires="wps">
            <w:drawing>
              <wp:anchor distT="0" distB="0" distL="114300" distR="114300" simplePos="0" relativeHeight="251623424" behindDoc="0" locked="0" layoutInCell="1" allowOverlap="1" wp14:anchorId="5424574D" wp14:editId="4C3F1870">
                <wp:simplePos x="0" y="0"/>
                <wp:positionH relativeFrom="margin">
                  <wp:posOffset>2914427</wp:posOffset>
                </wp:positionH>
                <wp:positionV relativeFrom="paragraph">
                  <wp:posOffset>2943860</wp:posOffset>
                </wp:positionV>
                <wp:extent cx="694690" cy="321310"/>
                <wp:effectExtent l="76200" t="76200" r="124460" b="135890"/>
                <wp:wrapNone/>
                <wp:docPr id="40754721" name="Rectangle: Rounded Corners 5"/>
                <wp:cNvGraphicFramePr/>
                <a:graphic xmlns:a="http://schemas.openxmlformats.org/drawingml/2006/main">
                  <a:graphicData uri="http://schemas.microsoft.com/office/word/2010/wordprocessingShape">
                    <wps:wsp>
                      <wps:cNvSpPr/>
                      <wps:spPr>
                        <a:xfrm>
                          <a:off x="0" y="0"/>
                          <a:ext cx="694690" cy="321310"/>
                        </a:xfrm>
                        <a:prstGeom prst="roundRect">
                          <a:avLst/>
                        </a:prstGeom>
                        <a:noFill/>
                        <a:ln w="28575">
                          <a:solidFill>
                            <a:schemeClr val="accent4">
                              <a:lumMod val="75000"/>
                            </a:schemeClr>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C07EF" id="Rectangle: Rounded Corners 5" o:spid="_x0000_s1026" style="position:absolute;margin-left:229.5pt;margin-top:231.8pt;width:54.7pt;height:25.3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" filled="f" strokecolor="#1a4bc7 [2407]" strokeweight="2.25pt">
                <v:stroke joinstyle="miter"/>
                <v:shadow on="t" color="black" opacity="26214f" origin="-.5,-.5" offset=".74836mm,.74836mm"/>
                <w10:wrap anchorx="margin"/>
              </v:roundrect>
            </w:pict>
          </mc:Fallback>
        </mc:AlternateContent>
      </w:r>
      <w:r>
        <w:rPr>
          <w:noProof/>
        </w:rPr>
        <mc:AlternateContent>
          <mc:Choice Requires="wpg">
            <w:drawing>
              <wp:anchor distT="0" distB="0" distL="114300" distR="114300" simplePos="0" relativeHeight="251622400" behindDoc="0" locked="0" layoutInCell="1" allowOverlap="1" wp14:anchorId="021084DD" wp14:editId="3948FC02">
                <wp:simplePos x="0" y="0"/>
                <wp:positionH relativeFrom="column">
                  <wp:posOffset>2580071</wp:posOffset>
                </wp:positionH>
                <wp:positionV relativeFrom="paragraph">
                  <wp:posOffset>1697891</wp:posOffset>
                </wp:positionV>
                <wp:extent cx="247650" cy="241300"/>
                <wp:effectExtent l="19050" t="19050" r="57150" b="82550"/>
                <wp:wrapNone/>
                <wp:docPr id="1726853056" name="Graphic 159" descr="Star"/>
                <wp:cNvGraphicFramePr/>
                <a:graphic xmlns:a="http://schemas.openxmlformats.org/drawingml/2006/main">
                  <a:graphicData uri="http://schemas.microsoft.com/office/word/2010/wordprocessingGroup">
                    <wpg:wgp>
                      <wpg:cNvGrpSpPr/>
                      <wpg:grpSpPr>
                        <a:xfrm>
                          <a:off x="0" y="0"/>
                          <a:ext cx="247650" cy="241300"/>
                          <a:chOff x="3994150" y="2851150"/>
                          <a:chExt cx="914400" cy="914400"/>
                        </a:xfrm>
                        <a:solidFill>
                          <a:schemeClr val="accent4">
                            <a:lumMod val="75000"/>
                          </a:schemeClr>
                        </a:solidFill>
                        <a:effectLst>
                          <a:outerShdw blurRad="50800" dist="38100" dir="2700000" algn="tl" rotWithShape="0">
                            <a:prstClr val="black">
                              <a:alpha val="40000"/>
                            </a:prstClr>
                          </a:outerShdw>
                        </a:effectLst>
                      </wpg:grpSpPr>
                      <wps:wsp>
                        <wps:cNvPr id="766985580" name="Freeform: Shape 766985580"/>
                        <wps:cNvSpPr/>
                        <wps:spPr>
                          <a:xfrm>
                            <a:off x="4070350" y="2927350"/>
                            <a:ext cx="762000" cy="762000"/>
                          </a:xfrm>
                          <a:custGeom>
                            <a:avLst/>
                            <a:gdLst>
                              <a:gd name="connsiteX0" fmla="*/ 762000 w 762000"/>
                              <a:gd name="connsiteY0" fmla="*/ 285750 h 762000"/>
                              <a:gd name="connsiteX1" fmla="*/ 476250 w 762000"/>
                              <a:gd name="connsiteY1" fmla="*/ 285750 h 762000"/>
                              <a:gd name="connsiteX2" fmla="*/ 381000 w 762000"/>
                              <a:gd name="connsiteY2" fmla="*/ 0 h 762000"/>
                              <a:gd name="connsiteX3" fmla="*/ 285750 w 762000"/>
                              <a:gd name="connsiteY3" fmla="*/ 285750 h 762000"/>
                              <a:gd name="connsiteX4" fmla="*/ 0 w 762000"/>
                              <a:gd name="connsiteY4" fmla="*/ 285750 h 762000"/>
                              <a:gd name="connsiteX5" fmla="*/ 219075 w 762000"/>
                              <a:gd name="connsiteY5" fmla="*/ 476250 h 762000"/>
                              <a:gd name="connsiteX6" fmla="*/ 133350 w 762000"/>
                              <a:gd name="connsiteY6" fmla="*/ 762000 h 762000"/>
                              <a:gd name="connsiteX7" fmla="*/ 381000 w 762000"/>
                              <a:gd name="connsiteY7" fmla="*/ 590550 h 762000"/>
                              <a:gd name="connsiteX8" fmla="*/ 628650 w 762000"/>
                              <a:gd name="connsiteY8" fmla="*/ 762000 h 762000"/>
                              <a:gd name="connsiteX9" fmla="*/ 542925 w 762000"/>
                              <a:gd name="connsiteY9" fmla="*/ 476250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62000" h="762000">
                                <a:moveTo>
                                  <a:pt x="762000" y="285750"/>
                                </a:moveTo>
                                <a:lnTo>
                                  <a:pt x="476250" y="285750"/>
                                </a:lnTo>
                                <a:lnTo>
                                  <a:pt x="381000" y="0"/>
                                </a:lnTo>
                                <a:lnTo>
                                  <a:pt x="285750" y="285750"/>
                                </a:lnTo>
                                <a:lnTo>
                                  <a:pt x="0" y="285750"/>
                                </a:lnTo>
                                <a:lnTo>
                                  <a:pt x="219075" y="476250"/>
                                </a:lnTo>
                                <a:lnTo>
                                  <a:pt x="133350" y="762000"/>
                                </a:lnTo>
                                <a:lnTo>
                                  <a:pt x="381000" y="590550"/>
                                </a:lnTo>
                                <a:lnTo>
                                  <a:pt x="628650" y="762000"/>
                                </a:lnTo>
                                <a:lnTo>
                                  <a:pt x="542925" y="476250"/>
                                </a:lnTo>
                                <a:close/>
                              </a:path>
                            </a:pathLst>
                          </a:custGeom>
                          <a:grpFill/>
                          <a:ln w="9525" cap="flat">
                            <a:noFill/>
                            <a:prstDash val="solid"/>
                            <a:miter/>
                          </a:ln>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B2AD53" id="Graphic 159" o:spid="_x0000_s1026" alt="Star" style="position:absolute;margin-left:203.15pt;margin-top:133.7pt;width:19.5pt;height:19pt;z-index:251622400;mso-width-relative:margin;mso-height-relative:margin" coordorigin="39941,28511"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">
                <v:shape id="Freeform: Shape 766985580" o:spid="_x0000_s1027" style="position:absolute;left:40703;top:29273;width:7620;height:7620;visibility:visible;mso-wrap-style:square;v-text-anchor:middle" coordsize="762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" path="m762000,285750r-285750,l381000,,285750,285750,,285750,219075,476250,133350,762000,381000,590550,628650,762000,542925,476250,762000,285750xe" filled="f" stroked="f">
                  <v:stroke joinstyle="miter"/>
                  <v:path arrowok="t" o:connecttype="custom" o:connectlocs="762000,285750;476250,285750;381000,0;285750,285750;0,285750;219075,476250;133350,762000;381000,590550;628650,762000;542925,476250" o:connectangles="0,0,0,0,0,0,0,0,0,0"/>
                </v:shape>
              </v:group>
            </w:pict>
          </mc:Fallback>
        </mc:AlternateContent>
      </w:r>
      <w:r>
        <w:rPr>
          <w:noProof/>
        </w:rPr>
        <mc:AlternateContent>
          <mc:Choice Requires="wps">
            <w:drawing>
              <wp:anchor distT="0" distB="0" distL="114300" distR="114300" simplePos="0" relativeHeight="251631616" behindDoc="0" locked="0" layoutInCell="1" allowOverlap="1" wp14:anchorId="384F5BF9" wp14:editId="33377E80">
                <wp:simplePos x="0" y="0"/>
                <wp:positionH relativeFrom="column">
                  <wp:posOffset>3276377</wp:posOffset>
                </wp:positionH>
                <wp:positionV relativeFrom="paragraph">
                  <wp:posOffset>1113089</wp:posOffset>
                </wp:positionV>
                <wp:extent cx="622300" cy="266700"/>
                <wp:effectExtent l="57150" t="57150" r="6350" b="114300"/>
                <wp:wrapNone/>
                <wp:docPr id="103" name="Graphic 54" descr="Arrow Straight"/>
                <wp:cNvGraphicFramePr/>
                <a:graphic xmlns:a="http://schemas.openxmlformats.org/drawingml/2006/main">
                  <a:graphicData uri="http://schemas.microsoft.com/office/word/2010/wordprocessingShape">
                    <wps:wsp>
                      <wps:cNvSpPr/>
                      <wps:spPr>
                        <a:xfrm rot="10800000" flipH="1">
                          <a:off x="0" y="0"/>
                          <a:ext cx="622300" cy="266700"/>
                        </a:xfrm>
                        <a:custGeom>
                          <a:avLst/>
                          <a:gdLst>
                            <a:gd name="connsiteX0" fmla="*/ 228626 w 838226"/>
                            <a:gd name="connsiteY0" fmla="*/ 114300 h 457200"/>
                            <a:gd name="connsiteX1" fmla="*/ 228626 w 838226"/>
                            <a:gd name="connsiteY1" fmla="*/ 0 h 457200"/>
                            <a:gd name="connsiteX2" fmla="*/ 26 w 838226"/>
                            <a:gd name="connsiteY2" fmla="*/ 228600 h 457200"/>
                            <a:gd name="connsiteX3" fmla="*/ 228626 w 838226"/>
                            <a:gd name="connsiteY3" fmla="*/ 457200 h 457200"/>
                            <a:gd name="connsiteX4" fmla="*/ 228626 w 838226"/>
                            <a:gd name="connsiteY4" fmla="*/ 342900 h 457200"/>
                            <a:gd name="connsiteX5" fmla="*/ 838226 w 838226"/>
                            <a:gd name="connsiteY5" fmla="*/ 228600 h 457200"/>
                            <a:gd name="connsiteX6" fmla="*/ 228626 w 838226"/>
                            <a:gd name="connsiteY6" fmla="*/ 11430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38226" h="457200">
                              <a:moveTo>
                                <a:pt x="228626" y="114300"/>
                              </a:moveTo>
                              <a:lnTo>
                                <a:pt x="228626" y="0"/>
                              </a:lnTo>
                              <a:lnTo>
                                <a:pt x="26" y="228600"/>
                              </a:lnTo>
                              <a:cubicBezTo>
                                <a:pt x="-2831" y="228600"/>
                                <a:pt x="228626" y="457200"/>
                                <a:pt x="228626" y="457200"/>
                              </a:cubicBezTo>
                              <a:lnTo>
                                <a:pt x="228626" y="342900"/>
                              </a:lnTo>
                              <a:lnTo>
                                <a:pt x="838226" y="228600"/>
                              </a:lnTo>
                              <a:lnTo>
                                <a:pt x="228626" y="114300"/>
                              </a:lnTo>
                              <a:close/>
                            </a:path>
                          </a:pathLst>
                        </a:custGeom>
                        <a:solidFill>
                          <a:srgbClr val="FFFF00"/>
                        </a:solidFill>
                        <a:ln w="9525" cap="flat">
                          <a:noFill/>
                          <a:prstDash val="solid"/>
                          <a:miter/>
                        </a:ln>
                        <a:effectLst>
                          <a:outerShdw blurRad="50800" dist="38100" dir="2700000" algn="tl" rotWithShape="0">
                            <a:prstClr val="black">
                              <a:alpha val="40000"/>
                            </a:prstClr>
                          </a:outerShdw>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BA17F" id="Graphic 54" o:spid="_x0000_s1026" alt="Arrow Straight" style="position:absolute;margin-left:258pt;margin-top:87.65pt;width:49pt;height:21pt;rotation:180;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8226,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" path="m228626,114300l228626,,26,228600v-2857,,228600,228600,228600,228600l228626,342900,838226,228600,228626,114300xe" fillcolor="yellow" stroked="f">
                <v:stroke joinstyle="miter"/>
                <v:shadow on="t" color="black" opacity="26214f" origin="-.5,-.5" offset=".74836mm,.74836mm"/>
                <v:path arrowok="t" o:connecttype="custom" o:connectlocs="169732,66675;169732,0;19,133350;169732,266700;169732,200025;622300,133350;169732,66675" o:connectangles="0,0,0,0,0,0,0"/>
              </v:shape>
            </w:pict>
          </mc:Fallback>
        </mc:AlternateContent>
      </w:r>
      <w:r w:rsidR="00D82476">
        <w:rPr>
          <w:noProof/>
        </w:rPr>
        <w:drawing>
          <wp:inline distT="0" distB="0" distL="0" distR="0" wp14:anchorId="39928B27" wp14:editId="7AC4041E">
            <wp:extent cx="6583680" cy="3248025"/>
            <wp:effectExtent l="38100" t="38100" r="102870" b="104775"/>
            <wp:docPr id="25555990" name="Picture 4"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5990" name="Picture 4" descr="Graphical user interface, text, application&#10;&#10;AI-generated content may be incorrect."/>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583680" cy="3248025"/>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51288902" w14:textId="1B1CF336" w:rsidR="00EB4617" w:rsidRDefault="00EB4617">
      <w:r>
        <w:br w:type="page"/>
      </w:r>
    </w:p>
    <w:p w14:paraId="40AB1E28" w14:textId="18225ED0" w:rsidR="00EB4617" w:rsidRDefault="00EB4617" w:rsidP="00D82476">
      <w:pPr>
        <w:pStyle w:val="NoSpacing"/>
      </w:pPr>
      <w:r>
        <w:lastRenderedPageBreak/>
        <w:t xml:space="preserve">In the </w:t>
      </w:r>
      <w:r w:rsidRPr="00EB4617">
        <w:rPr>
          <w:b/>
          <w:bCs/>
        </w:rPr>
        <w:t>Basic info</w:t>
      </w:r>
      <w:r>
        <w:t xml:space="preserve"> section, </w:t>
      </w:r>
      <w:r w:rsidR="005939AB">
        <w:t xml:space="preserve">just </w:t>
      </w:r>
      <w:r>
        <w:t xml:space="preserve">click </w:t>
      </w:r>
      <w:r w:rsidRPr="005939AB">
        <w:rPr>
          <w:b/>
          <w:bCs/>
        </w:rPr>
        <w:t>Continue</w:t>
      </w:r>
      <w:r w:rsidR="005939AB">
        <w:t xml:space="preserve"> (circled below)</w:t>
      </w:r>
      <w:r>
        <w:t>.</w:t>
      </w:r>
    </w:p>
    <w:p w14:paraId="5F9FE2EF" w14:textId="77777777" w:rsidR="007B7235" w:rsidRPr="007B7235" w:rsidRDefault="007B7235" w:rsidP="00D82476">
      <w:pPr>
        <w:pStyle w:val="NoSpacing"/>
        <w:rPr>
          <w:sz w:val="6"/>
          <w:szCs w:val="6"/>
        </w:rPr>
      </w:pPr>
    </w:p>
    <w:p w14:paraId="1650551D" w14:textId="2A7E2A8C" w:rsidR="00EB4617" w:rsidRDefault="00B21043" w:rsidP="00EB4617">
      <w:pPr>
        <w:pStyle w:val="NoSpacing"/>
        <w:jc w:val="center"/>
      </w:pPr>
      <w:r>
        <w:rPr>
          <w:noProof/>
        </w:rPr>
        <mc:AlternateContent>
          <mc:Choice Requires="wps">
            <w:drawing>
              <wp:anchor distT="0" distB="0" distL="114300" distR="114300" simplePos="0" relativeHeight="251632640" behindDoc="0" locked="0" layoutInCell="1" allowOverlap="1" wp14:anchorId="6F9F0B89" wp14:editId="1BA44A26">
                <wp:simplePos x="0" y="0"/>
                <wp:positionH relativeFrom="column">
                  <wp:posOffset>2558254</wp:posOffset>
                </wp:positionH>
                <wp:positionV relativeFrom="paragraph">
                  <wp:posOffset>4291965</wp:posOffset>
                </wp:positionV>
                <wp:extent cx="657718" cy="296883"/>
                <wp:effectExtent l="76200" t="76200" r="123825" b="141605"/>
                <wp:wrapNone/>
                <wp:docPr id="1113843621" name="Rectangle: Rounded Corners 17"/>
                <wp:cNvGraphicFramePr/>
                <a:graphic xmlns:a="http://schemas.openxmlformats.org/drawingml/2006/main">
                  <a:graphicData uri="http://schemas.microsoft.com/office/word/2010/wordprocessingShape">
                    <wps:wsp>
                      <wps:cNvSpPr/>
                      <wps:spPr>
                        <a:xfrm>
                          <a:off x="0" y="0"/>
                          <a:ext cx="657718" cy="296883"/>
                        </a:xfrm>
                        <a:prstGeom prst="roundRect">
                          <a:avLst/>
                        </a:prstGeom>
                        <a:noFill/>
                        <a:ln w="28575">
                          <a:solidFill>
                            <a:schemeClr val="accent4">
                              <a:lumMod val="75000"/>
                            </a:schemeClr>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21F78B" id="Rectangle: Rounded Corners 17" o:spid="_x0000_s1026" style="position:absolute;margin-left:201.45pt;margin-top:337.95pt;width:51.8pt;height:23.4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" filled="f" strokecolor="#1a4bc7 [2407]" strokeweight="2.25pt">
                <v:stroke joinstyle="miter"/>
                <v:shadow on="t" color="black" opacity="26214f" origin="-.5,-.5" offset=".74836mm,.74836mm"/>
              </v:roundrect>
            </w:pict>
          </mc:Fallback>
        </mc:AlternateContent>
      </w:r>
      <w:r w:rsidR="00C25D53">
        <w:rPr>
          <w:noProof/>
        </w:rPr>
        <w:drawing>
          <wp:inline distT="0" distB="0" distL="0" distR="0" wp14:anchorId="4532F56E" wp14:editId="0BE9F4C1">
            <wp:extent cx="4971879" cy="4609826"/>
            <wp:effectExtent l="38100" t="38100" r="95885" b="95885"/>
            <wp:docPr id="473565178" name="Picture 38"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65178" name="Picture 38" descr="Graphical user interface, application&#10;&#10;AI-generated content may be incorrect."/>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984410" cy="4621445"/>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5261453F" w14:textId="77777777" w:rsidR="007B7235" w:rsidRPr="007B7235" w:rsidRDefault="007B7235" w:rsidP="00EB4617">
      <w:pPr>
        <w:pStyle w:val="NoSpacing"/>
        <w:jc w:val="center"/>
        <w:rPr>
          <w:sz w:val="16"/>
          <w:szCs w:val="16"/>
        </w:rPr>
      </w:pPr>
    </w:p>
    <w:p w14:paraId="2AC43C37" w14:textId="57DD31BF" w:rsidR="007B7235" w:rsidRDefault="007B7235" w:rsidP="007B7235">
      <w:pPr>
        <w:pStyle w:val="NoSpacing"/>
      </w:pPr>
      <w:r>
        <w:t xml:space="preserve">In the next section, click into the </w:t>
      </w:r>
      <w:r w:rsidRPr="007B7235">
        <w:rPr>
          <w:b/>
          <w:bCs/>
        </w:rPr>
        <w:t>Hiring Manager</w:t>
      </w:r>
      <w:r>
        <w:t xml:space="preserve"> field and begin typing the first or last name of whomever will make the decision on the hire (if that’s you, type in your name), then select the correct name from the list. </w:t>
      </w:r>
    </w:p>
    <w:p w14:paraId="7166FFF2" w14:textId="77777777" w:rsidR="007B7235" w:rsidRPr="007B7235" w:rsidRDefault="007B7235" w:rsidP="007B7235">
      <w:pPr>
        <w:pStyle w:val="NoSpacing"/>
        <w:rPr>
          <w:sz w:val="12"/>
          <w:szCs w:val="12"/>
        </w:rPr>
      </w:pPr>
    </w:p>
    <w:p w14:paraId="3B6DF628" w14:textId="7DB0C55F" w:rsidR="007B7235" w:rsidRDefault="00882F30" w:rsidP="007B7235">
      <w:pPr>
        <w:pStyle w:val="NoSpacing"/>
      </w:pPr>
      <w:r>
        <w:rPr>
          <w:noProof/>
        </w:rPr>
        <mc:AlternateContent>
          <mc:Choice Requires="wps">
            <w:drawing>
              <wp:anchor distT="0" distB="0" distL="114300" distR="114300" simplePos="0" relativeHeight="251633664" behindDoc="0" locked="0" layoutInCell="1" allowOverlap="1" wp14:anchorId="39E9D9C6" wp14:editId="1CB00B46">
                <wp:simplePos x="0" y="0"/>
                <wp:positionH relativeFrom="column">
                  <wp:posOffset>752887</wp:posOffset>
                </wp:positionH>
                <wp:positionV relativeFrom="paragraph">
                  <wp:posOffset>744220</wp:posOffset>
                </wp:positionV>
                <wp:extent cx="622300" cy="266700"/>
                <wp:effectExtent l="57150" t="57150" r="6350" b="114300"/>
                <wp:wrapNone/>
                <wp:docPr id="755313440" name="Graphic 54" descr="Arrow Straight"/>
                <wp:cNvGraphicFramePr/>
                <a:graphic xmlns:a="http://schemas.openxmlformats.org/drawingml/2006/main">
                  <a:graphicData uri="http://schemas.microsoft.com/office/word/2010/wordprocessingShape">
                    <wps:wsp>
                      <wps:cNvSpPr/>
                      <wps:spPr>
                        <a:xfrm rot="10800000" flipH="1">
                          <a:off x="0" y="0"/>
                          <a:ext cx="622300" cy="266700"/>
                        </a:xfrm>
                        <a:custGeom>
                          <a:avLst/>
                          <a:gdLst>
                            <a:gd name="connsiteX0" fmla="*/ 228626 w 838226"/>
                            <a:gd name="connsiteY0" fmla="*/ 114300 h 457200"/>
                            <a:gd name="connsiteX1" fmla="*/ 228626 w 838226"/>
                            <a:gd name="connsiteY1" fmla="*/ 0 h 457200"/>
                            <a:gd name="connsiteX2" fmla="*/ 26 w 838226"/>
                            <a:gd name="connsiteY2" fmla="*/ 228600 h 457200"/>
                            <a:gd name="connsiteX3" fmla="*/ 228626 w 838226"/>
                            <a:gd name="connsiteY3" fmla="*/ 457200 h 457200"/>
                            <a:gd name="connsiteX4" fmla="*/ 228626 w 838226"/>
                            <a:gd name="connsiteY4" fmla="*/ 342900 h 457200"/>
                            <a:gd name="connsiteX5" fmla="*/ 838226 w 838226"/>
                            <a:gd name="connsiteY5" fmla="*/ 228600 h 457200"/>
                            <a:gd name="connsiteX6" fmla="*/ 228626 w 838226"/>
                            <a:gd name="connsiteY6" fmla="*/ 11430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38226" h="457200">
                              <a:moveTo>
                                <a:pt x="228626" y="114300"/>
                              </a:moveTo>
                              <a:lnTo>
                                <a:pt x="228626" y="0"/>
                              </a:lnTo>
                              <a:lnTo>
                                <a:pt x="26" y="228600"/>
                              </a:lnTo>
                              <a:cubicBezTo>
                                <a:pt x="-2831" y="228600"/>
                                <a:pt x="228626" y="457200"/>
                                <a:pt x="228626" y="457200"/>
                              </a:cubicBezTo>
                              <a:lnTo>
                                <a:pt x="228626" y="342900"/>
                              </a:lnTo>
                              <a:lnTo>
                                <a:pt x="838226" y="228600"/>
                              </a:lnTo>
                              <a:lnTo>
                                <a:pt x="228626" y="114300"/>
                              </a:lnTo>
                              <a:close/>
                            </a:path>
                          </a:pathLst>
                        </a:custGeom>
                        <a:solidFill>
                          <a:srgbClr val="FFFF00"/>
                        </a:solidFill>
                        <a:ln w="9525" cap="flat">
                          <a:noFill/>
                          <a:prstDash val="solid"/>
                          <a:miter/>
                        </a:ln>
                        <a:effectLst>
                          <a:outerShdw blurRad="50800" dist="38100" dir="2700000" algn="tl" rotWithShape="0">
                            <a:prstClr val="black">
                              <a:alpha val="40000"/>
                            </a:prstClr>
                          </a:outerShdw>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1E3C1" id="Graphic 54" o:spid="_x0000_s1026" alt="Arrow Straight" style="position:absolute;margin-left:59.3pt;margin-top:58.6pt;width:49pt;height:21pt;rotation:180;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8226,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" path="m228626,114300l228626,,26,228600v-2857,,228600,228600,228600,228600l228626,342900,838226,228600,228626,114300xe" fillcolor="yellow" stroked="f">
                <v:stroke joinstyle="miter"/>
                <v:shadow on="t" color="black" opacity="26214f" origin="-.5,-.5" offset=".74836mm,.74836mm"/>
                <v:path arrowok="t" o:connecttype="custom" o:connectlocs="169732,66675;169732,0;19,133350;169732,266700;169732,200025;622300,133350;169732,66675" o:connectangles="0,0,0,0,0,0,0"/>
              </v:shape>
            </w:pict>
          </mc:Fallback>
        </mc:AlternateContent>
      </w:r>
      <w:r w:rsidR="00B21043">
        <w:rPr>
          <w:noProof/>
        </w:rPr>
        <mc:AlternateContent>
          <mc:Choice Requires="wps">
            <w:drawing>
              <wp:anchor distT="0" distB="0" distL="114300" distR="114300" simplePos="0" relativeHeight="251634688" behindDoc="0" locked="0" layoutInCell="1" allowOverlap="1" wp14:anchorId="400206A9" wp14:editId="0190C806">
                <wp:simplePos x="0" y="0"/>
                <wp:positionH relativeFrom="column">
                  <wp:posOffset>213137</wp:posOffset>
                </wp:positionH>
                <wp:positionV relativeFrom="paragraph">
                  <wp:posOffset>1366520</wp:posOffset>
                </wp:positionV>
                <wp:extent cx="2201347" cy="356260"/>
                <wp:effectExtent l="76200" t="76200" r="142240" b="139065"/>
                <wp:wrapNone/>
                <wp:docPr id="872071581" name="Rectangle: Rounded Corners 18"/>
                <wp:cNvGraphicFramePr/>
                <a:graphic xmlns:a="http://schemas.openxmlformats.org/drawingml/2006/main">
                  <a:graphicData uri="http://schemas.microsoft.com/office/word/2010/wordprocessingShape">
                    <wps:wsp>
                      <wps:cNvSpPr/>
                      <wps:spPr>
                        <a:xfrm>
                          <a:off x="0" y="0"/>
                          <a:ext cx="2201347" cy="356260"/>
                        </a:xfrm>
                        <a:prstGeom prst="roundRect">
                          <a:avLst/>
                        </a:prstGeom>
                        <a:noFill/>
                        <a:ln w="28575">
                          <a:solidFill>
                            <a:schemeClr val="accent4">
                              <a:lumMod val="75000"/>
                            </a:schemeClr>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169D2D" id="Rectangle: Rounded Corners 18" o:spid="_x0000_s1026" style="position:absolute;margin-left:16.8pt;margin-top:107.6pt;width:173.35pt;height:28.0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" filled="f" strokecolor="#1a4bc7 [2407]" strokeweight="2.25pt">
                <v:stroke joinstyle="miter"/>
                <v:shadow on="t" color="black" opacity="26214f" origin="-.5,-.5" offset=".74836mm,.74836mm"/>
              </v:roundrect>
            </w:pict>
          </mc:Fallback>
        </mc:AlternateContent>
      </w:r>
      <w:r w:rsidR="007B7235">
        <w:rPr>
          <w:noProof/>
        </w:rPr>
        <w:drawing>
          <wp:inline distT="0" distB="0" distL="0" distR="0" wp14:anchorId="7792A654" wp14:editId="34F59961">
            <wp:extent cx="6583680" cy="2970530"/>
            <wp:effectExtent l="38100" t="38100" r="102870" b="96520"/>
            <wp:docPr id="2049642015" name="Picture 3"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42015" name="Picture 3" descr="Graphical user interface, text, application, email&#10;&#10;AI-generated content may be incorrect."/>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583680" cy="2970530"/>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7475C5E1" w14:textId="30A10836" w:rsidR="007B7235" w:rsidRDefault="007B7235" w:rsidP="007B7235">
      <w:pPr>
        <w:pStyle w:val="NoSpacing"/>
      </w:pPr>
      <w:r>
        <w:lastRenderedPageBreak/>
        <w:t>After</w:t>
      </w:r>
      <w:r w:rsidR="00E0621D">
        <w:t xml:space="preserve"> selecting the hiring manager, </w:t>
      </w:r>
      <w:r w:rsidR="00B21043" w:rsidRPr="00B21043">
        <w:rPr>
          <w:i/>
          <w:iCs/>
        </w:rPr>
        <w:t>if anyone else needs to be in the loop on this hire,</w:t>
      </w:r>
      <w:r w:rsidR="00B21043">
        <w:t xml:space="preserve"> you</w:t>
      </w:r>
      <w:r w:rsidR="00E0621D">
        <w:t xml:space="preserve"> can hit </w:t>
      </w:r>
      <w:r w:rsidR="00E0621D" w:rsidRPr="00E0621D">
        <w:rPr>
          <w:b/>
          <w:bCs/>
        </w:rPr>
        <w:t>Add</w:t>
      </w:r>
      <w:r w:rsidR="00E0621D">
        <w:t xml:space="preserve"> (see arrow below) to add another collaborator (and type their name into the new field added to select them). Then click </w:t>
      </w:r>
      <w:r w:rsidR="00E0621D" w:rsidRPr="00E0621D">
        <w:rPr>
          <w:b/>
          <w:bCs/>
        </w:rPr>
        <w:t>Continue</w:t>
      </w:r>
      <w:r w:rsidR="00E0621D">
        <w:t xml:space="preserve"> (circled below).</w:t>
      </w:r>
    </w:p>
    <w:p w14:paraId="399B215B" w14:textId="6E09EA3E" w:rsidR="007B7235" w:rsidRDefault="00882F30" w:rsidP="00817EDE">
      <w:pPr>
        <w:pStyle w:val="NoSpacing"/>
        <w:jc w:val="center"/>
      </w:pPr>
      <w:r>
        <w:rPr>
          <w:noProof/>
        </w:rPr>
        <mc:AlternateContent>
          <mc:Choice Requires="wps">
            <w:drawing>
              <wp:anchor distT="0" distB="0" distL="114300" distR="114300" simplePos="0" relativeHeight="251636736" behindDoc="0" locked="0" layoutInCell="1" allowOverlap="1" wp14:anchorId="26DAB08A" wp14:editId="5ED660C4">
                <wp:simplePos x="0" y="0"/>
                <wp:positionH relativeFrom="column">
                  <wp:posOffset>3245897</wp:posOffset>
                </wp:positionH>
                <wp:positionV relativeFrom="paragraph">
                  <wp:posOffset>2871660</wp:posOffset>
                </wp:positionV>
                <wp:extent cx="635330" cy="295523"/>
                <wp:effectExtent l="76200" t="76200" r="107950" b="142875"/>
                <wp:wrapNone/>
                <wp:docPr id="1380767196" name="Rectangle: Rounded Corners 19"/>
                <wp:cNvGraphicFramePr/>
                <a:graphic xmlns:a="http://schemas.openxmlformats.org/drawingml/2006/main">
                  <a:graphicData uri="http://schemas.microsoft.com/office/word/2010/wordprocessingShape">
                    <wps:wsp>
                      <wps:cNvSpPr/>
                      <wps:spPr>
                        <a:xfrm>
                          <a:off x="0" y="0"/>
                          <a:ext cx="635330" cy="295523"/>
                        </a:xfrm>
                        <a:prstGeom prst="roundRect">
                          <a:avLst/>
                        </a:prstGeom>
                        <a:noFill/>
                        <a:ln w="28575">
                          <a:solidFill>
                            <a:schemeClr val="accent4">
                              <a:lumMod val="75000"/>
                            </a:schemeClr>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89885B" id="Rectangle: Rounded Corners 19" o:spid="_x0000_s1026" style="position:absolute;margin-left:255.6pt;margin-top:226.1pt;width:50.05pt;height:23.2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" filled="f" strokecolor="#1a4bc7 [2407]"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635712" behindDoc="0" locked="0" layoutInCell="1" allowOverlap="1" wp14:anchorId="4E8C815E" wp14:editId="4069F268">
                <wp:simplePos x="0" y="0"/>
                <wp:positionH relativeFrom="column">
                  <wp:posOffset>1080547</wp:posOffset>
                </wp:positionH>
                <wp:positionV relativeFrom="paragraph">
                  <wp:posOffset>1917189</wp:posOffset>
                </wp:positionV>
                <wp:extent cx="622300" cy="266700"/>
                <wp:effectExtent l="57150" t="57150" r="6350" b="114300"/>
                <wp:wrapNone/>
                <wp:docPr id="1959059374" name="Graphic 54" descr="Arrow Straight"/>
                <wp:cNvGraphicFramePr/>
                <a:graphic xmlns:a="http://schemas.openxmlformats.org/drawingml/2006/main">
                  <a:graphicData uri="http://schemas.microsoft.com/office/word/2010/wordprocessingShape">
                    <wps:wsp>
                      <wps:cNvSpPr/>
                      <wps:spPr>
                        <a:xfrm rot="10800000" flipH="1">
                          <a:off x="0" y="0"/>
                          <a:ext cx="622300" cy="266700"/>
                        </a:xfrm>
                        <a:custGeom>
                          <a:avLst/>
                          <a:gdLst>
                            <a:gd name="connsiteX0" fmla="*/ 228626 w 838226"/>
                            <a:gd name="connsiteY0" fmla="*/ 114300 h 457200"/>
                            <a:gd name="connsiteX1" fmla="*/ 228626 w 838226"/>
                            <a:gd name="connsiteY1" fmla="*/ 0 h 457200"/>
                            <a:gd name="connsiteX2" fmla="*/ 26 w 838226"/>
                            <a:gd name="connsiteY2" fmla="*/ 228600 h 457200"/>
                            <a:gd name="connsiteX3" fmla="*/ 228626 w 838226"/>
                            <a:gd name="connsiteY3" fmla="*/ 457200 h 457200"/>
                            <a:gd name="connsiteX4" fmla="*/ 228626 w 838226"/>
                            <a:gd name="connsiteY4" fmla="*/ 342900 h 457200"/>
                            <a:gd name="connsiteX5" fmla="*/ 838226 w 838226"/>
                            <a:gd name="connsiteY5" fmla="*/ 228600 h 457200"/>
                            <a:gd name="connsiteX6" fmla="*/ 228626 w 838226"/>
                            <a:gd name="connsiteY6" fmla="*/ 11430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38226" h="457200">
                              <a:moveTo>
                                <a:pt x="228626" y="114300"/>
                              </a:moveTo>
                              <a:lnTo>
                                <a:pt x="228626" y="0"/>
                              </a:lnTo>
                              <a:lnTo>
                                <a:pt x="26" y="228600"/>
                              </a:lnTo>
                              <a:cubicBezTo>
                                <a:pt x="-2831" y="228600"/>
                                <a:pt x="228626" y="457200"/>
                                <a:pt x="228626" y="457200"/>
                              </a:cubicBezTo>
                              <a:lnTo>
                                <a:pt x="228626" y="342900"/>
                              </a:lnTo>
                              <a:lnTo>
                                <a:pt x="838226" y="228600"/>
                              </a:lnTo>
                              <a:lnTo>
                                <a:pt x="228626" y="114300"/>
                              </a:lnTo>
                              <a:close/>
                            </a:path>
                          </a:pathLst>
                        </a:custGeom>
                        <a:solidFill>
                          <a:srgbClr val="FFFF00"/>
                        </a:solidFill>
                        <a:ln w="9525" cap="flat">
                          <a:noFill/>
                          <a:prstDash val="solid"/>
                          <a:miter/>
                        </a:ln>
                        <a:effectLst>
                          <a:outerShdw blurRad="50800" dist="38100" dir="2700000" algn="tl" rotWithShape="0">
                            <a:prstClr val="black">
                              <a:alpha val="40000"/>
                            </a:prstClr>
                          </a:outerShdw>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76A40" id="Graphic 54" o:spid="_x0000_s1026" alt="Arrow Straight" style="position:absolute;margin-left:85.1pt;margin-top:150.95pt;width:49pt;height:21pt;rotation:180;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8226,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" path="m228626,114300l228626,,26,228600v-2857,,228600,228600,228600,228600l228626,342900,838226,228600,228626,114300xe" fillcolor="yellow" stroked="f">
                <v:stroke joinstyle="miter"/>
                <v:shadow on="t" color="black" opacity="26214f" origin="-.5,-.5" offset=".74836mm,.74836mm"/>
                <v:path arrowok="t" o:connecttype="custom" o:connectlocs="169732,66675;169732,0;19,133350;169732,266700;169732,200025;622300,133350;169732,66675" o:connectangles="0,0,0,0,0,0,0"/>
              </v:shape>
            </w:pict>
          </mc:Fallback>
        </mc:AlternateContent>
      </w:r>
      <w:r w:rsidR="007B7235">
        <w:rPr>
          <w:noProof/>
        </w:rPr>
        <w:drawing>
          <wp:inline distT="0" distB="0" distL="0" distR="0" wp14:anchorId="5C1AF22E" wp14:editId="3C076B13">
            <wp:extent cx="5772478" cy="3160164"/>
            <wp:effectExtent l="38100" t="38100" r="95250" b="97790"/>
            <wp:docPr id="255528318" name="Picture 4"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28318" name="Picture 4" descr="Graphical user interface, application&#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779148" cy="3163815"/>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1A30AFDF" w14:textId="77777777" w:rsidR="00E0621D" w:rsidRPr="00817EDE" w:rsidRDefault="00E0621D" w:rsidP="007B7235">
      <w:pPr>
        <w:pStyle w:val="NoSpacing"/>
        <w:rPr>
          <w:sz w:val="12"/>
          <w:szCs w:val="12"/>
        </w:rPr>
      </w:pPr>
    </w:p>
    <w:p w14:paraId="662295AF" w14:textId="5EA8C7A3" w:rsidR="00E0621D" w:rsidRDefault="00817EDE" w:rsidP="007B7235">
      <w:pPr>
        <w:pStyle w:val="NoSpacing"/>
      </w:pPr>
      <w:r>
        <w:t>For</w:t>
      </w:r>
      <w:r w:rsidR="00E0621D">
        <w:t xml:space="preserve"> the </w:t>
      </w:r>
      <w:r w:rsidR="00E0621D" w:rsidRPr="00817EDE">
        <w:rPr>
          <w:b/>
          <w:bCs/>
        </w:rPr>
        <w:t>Recruiting Type</w:t>
      </w:r>
      <w:r w:rsidR="00793979">
        <w:t xml:space="preserve"> (a below)</w:t>
      </w:r>
      <w:r>
        <w:t xml:space="preserve">, if </w:t>
      </w:r>
      <w:r w:rsidR="00905D1D">
        <w:t>the job is</w:t>
      </w:r>
      <w:r>
        <w:t xml:space="preserve"> in CSCD or the Sheriff’s Office, select that from the drop-down. Everyone else should leave this on </w:t>
      </w:r>
      <w:r w:rsidRPr="00905D1D">
        <w:rPr>
          <w:b/>
          <w:bCs/>
        </w:rPr>
        <w:t>General</w:t>
      </w:r>
      <w:r>
        <w:t xml:space="preserve">. In the </w:t>
      </w:r>
      <w:r w:rsidRPr="00905D1D">
        <w:rPr>
          <w:b/>
          <w:bCs/>
        </w:rPr>
        <w:t>Organization</w:t>
      </w:r>
      <w:r>
        <w:t xml:space="preserve"> field</w:t>
      </w:r>
      <w:r w:rsidR="00793979">
        <w:t xml:space="preserve"> (b below)</w:t>
      </w:r>
      <w:r>
        <w:t xml:space="preserve">, begin typing the name of your department, then select the </w:t>
      </w:r>
      <w:r w:rsidRPr="00817EDE">
        <w:rPr>
          <w:b/>
          <w:bCs/>
        </w:rPr>
        <w:t>Administration</w:t>
      </w:r>
      <w:r>
        <w:t xml:space="preserve"> listing of your office. You can leave the Job Family and Job Function as is. If a change is needed there, HR will do that. Hit </w:t>
      </w:r>
      <w:r w:rsidRPr="00817EDE">
        <w:rPr>
          <w:b/>
          <w:bCs/>
        </w:rPr>
        <w:t>Continue</w:t>
      </w:r>
      <w:r>
        <w:t xml:space="preserve"> at the bottom. </w:t>
      </w:r>
    </w:p>
    <w:p w14:paraId="46D67B74" w14:textId="77777777" w:rsidR="00905D1D" w:rsidRPr="00905D1D" w:rsidRDefault="00905D1D" w:rsidP="007B7235">
      <w:pPr>
        <w:pStyle w:val="NoSpacing"/>
        <w:rPr>
          <w:sz w:val="6"/>
          <w:szCs w:val="6"/>
        </w:rPr>
      </w:pPr>
    </w:p>
    <w:p w14:paraId="64236D50" w14:textId="26B42A85" w:rsidR="00817EDE" w:rsidRDefault="00C35E63" w:rsidP="00817EDE">
      <w:pPr>
        <w:pStyle w:val="NoSpacing"/>
        <w:jc w:val="center"/>
      </w:pPr>
      <w:r>
        <w:rPr>
          <w:noProof/>
        </w:rPr>
        <mc:AlternateContent>
          <mc:Choice Requires="wps">
            <w:drawing>
              <wp:anchor distT="0" distB="0" distL="114300" distR="114300" simplePos="0" relativeHeight="251638784" behindDoc="0" locked="0" layoutInCell="1" allowOverlap="1" wp14:anchorId="6BADB793" wp14:editId="54E37E32">
                <wp:simplePos x="0" y="0"/>
                <wp:positionH relativeFrom="column">
                  <wp:posOffset>3251200</wp:posOffset>
                </wp:positionH>
                <wp:positionV relativeFrom="paragraph">
                  <wp:posOffset>607221</wp:posOffset>
                </wp:positionV>
                <wp:extent cx="1828800" cy="1828800"/>
                <wp:effectExtent l="0" t="0" r="1905" b="6985"/>
                <wp:wrapNone/>
                <wp:docPr id="196344725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D5C03C" w14:textId="07D7ECE3" w:rsidR="00793979" w:rsidRPr="00793979" w:rsidRDefault="00793979" w:rsidP="00793979">
                            <w:pPr>
                              <w:jc w:val="center"/>
                              <w:rPr>
                                <w:b/>
                                <w:noProof/>
                                <w:color w:val="1A4BC7" w:themeColor="accent4"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noProof/>
                                <w:color w:val="1A4BC7" w:themeColor="accent4"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w:t>
                            </w:r>
                          </w:p>
                        </w:txbxContent>
                      </wps:txbx>
                      <wps:bodyPr rot="0" spcFirstLastPara="0" vertOverflow="overflow" horzOverflow="overflow" vert="horz" wrap="none" lIns="27432" tIns="27432" rIns="27432" bIns="27432" numCol="1" spcCol="0" rtlCol="0" fromWordArt="0" anchor="t" anchorCtr="0" forceAA="0" compatLnSpc="1">
                        <a:prstTxWarp prst="textNoShape">
                          <a:avLst/>
                        </a:prstTxWarp>
                        <a:spAutoFit/>
                      </wps:bodyPr>
                    </wps:wsp>
                  </a:graphicData>
                </a:graphic>
              </wp:anchor>
            </w:drawing>
          </mc:Choice>
          <mc:Fallback>
            <w:pict>
              <v:shape w14:anchorId="6BADB793" id="_x0000_s1030" type="#_x0000_t202" style="position:absolute;left:0;text-align:left;margin-left:256pt;margin-top:47.8pt;width:2in;height:2in;z-index:251638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" filled="f" stroked="f">
                <v:textbox style="mso-fit-shape-to-text:t" inset="2.16pt,2.16pt,2.16pt,2.16pt">
                  <w:txbxContent>
                    <w:p w14:paraId="15D5C03C" w14:textId="07D7ECE3" w:rsidR="00793979" w:rsidRPr="00793979" w:rsidRDefault="00793979" w:rsidP="00793979">
                      <w:pPr>
                        <w:jc w:val="center"/>
                        <w:rPr>
                          <w:b/>
                          <w:noProof/>
                          <w:color w:val="1A4BC7" w:themeColor="accent4"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noProof/>
                          <w:color w:val="1A4BC7" w:themeColor="accent4"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w:t>
                      </w:r>
                    </w:p>
                  </w:txbxContent>
                </v:textbox>
              </v:shape>
            </w:pict>
          </mc:Fallback>
        </mc:AlternateContent>
      </w:r>
      <w:r w:rsidR="00882F30">
        <w:rPr>
          <w:noProof/>
        </w:rPr>
        <mc:AlternateContent>
          <mc:Choice Requires="wps">
            <w:drawing>
              <wp:anchor distT="0" distB="0" distL="114300" distR="114300" simplePos="0" relativeHeight="251639808" behindDoc="0" locked="0" layoutInCell="1" allowOverlap="1" wp14:anchorId="76D00AA2" wp14:editId="18E28ECC">
                <wp:simplePos x="0" y="0"/>
                <wp:positionH relativeFrom="column">
                  <wp:posOffset>3203352</wp:posOffset>
                </wp:positionH>
                <wp:positionV relativeFrom="paragraph">
                  <wp:posOffset>3632835</wp:posOffset>
                </wp:positionV>
                <wp:extent cx="588645" cy="270510"/>
                <wp:effectExtent l="76200" t="76200" r="116205" b="110490"/>
                <wp:wrapNone/>
                <wp:docPr id="65365043" name="Rectangle: Rounded Corners 20"/>
                <wp:cNvGraphicFramePr/>
                <a:graphic xmlns:a="http://schemas.openxmlformats.org/drawingml/2006/main">
                  <a:graphicData uri="http://schemas.microsoft.com/office/word/2010/wordprocessingShape">
                    <wps:wsp>
                      <wps:cNvSpPr/>
                      <wps:spPr>
                        <a:xfrm>
                          <a:off x="0" y="0"/>
                          <a:ext cx="588645" cy="270510"/>
                        </a:xfrm>
                        <a:prstGeom prst="roundRect">
                          <a:avLst/>
                        </a:prstGeom>
                        <a:noFill/>
                        <a:ln w="28575">
                          <a:solidFill>
                            <a:schemeClr val="accent4">
                              <a:lumMod val="75000"/>
                            </a:schemeClr>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981F69" id="Rectangle: Rounded Corners 20" o:spid="_x0000_s1026" style="position:absolute;margin-left:252.25pt;margin-top:286.05pt;width:46.35pt;height:21.3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" filled="f" strokecolor="#1a4bc7 [2407]" strokeweight="2.25pt">
                <v:stroke joinstyle="miter"/>
                <v:shadow on="t" color="black" opacity="26214f" origin="-.5,-.5" offset=".74836mm,.74836mm"/>
              </v:roundrect>
            </w:pict>
          </mc:Fallback>
        </mc:AlternateContent>
      </w:r>
      <w:r w:rsidR="00882F30">
        <w:rPr>
          <w:noProof/>
        </w:rPr>
        <mc:AlternateContent>
          <mc:Choice Requires="wps">
            <w:drawing>
              <wp:anchor distT="0" distB="0" distL="114300" distR="114300" simplePos="0" relativeHeight="251637760" behindDoc="0" locked="0" layoutInCell="1" allowOverlap="1" wp14:anchorId="03E6CDC6" wp14:editId="68CFE776">
                <wp:simplePos x="0" y="0"/>
                <wp:positionH relativeFrom="column">
                  <wp:posOffset>1420495</wp:posOffset>
                </wp:positionH>
                <wp:positionV relativeFrom="paragraph">
                  <wp:posOffset>699926</wp:posOffset>
                </wp:positionV>
                <wp:extent cx="1828800" cy="1828800"/>
                <wp:effectExtent l="0" t="0" r="1905" b="6985"/>
                <wp:wrapNone/>
                <wp:docPr id="60401146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F3C823" w14:textId="30A1C1F6" w:rsidR="00793979" w:rsidRPr="00793979" w:rsidRDefault="00793979" w:rsidP="00F04AF3">
                            <w:pPr>
                              <w:jc w:val="center"/>
                              <w:rPr>
                                <w:b/>
                                <w:noProof/>
                                <w:color w:val="1A4BC7" w:themeColor="accent4"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93979">
                              <w:rPr>
                                <w:b/>
                                <w:noProof/>
                                <w:color w:val="1A4BC7" w:themeColor="accent4"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w:t>
                            </w:r>
                          </w:p>
                        </w:txbxContent>
                      </wps:txbx>
                      <wps:bodyPr rot="0" spcFirstLastPara="0" vertOverflow="overflow" horzOverflow="overflow" vert="horz" wrap="none" lIns="27432" tIns="27432" rIns="27432" bIns="27432" numCol="1" spcCol="0" rtlCol="0" fromWordArt="0" anchor="t" anchorCtr="0" forceAA="0" compatLnSpc="1">
                        <a:prstTxWarp prst="textNoShape">
                          <a:avLst/>
                        </a:prstTxWarp>
                        <a:spAutoFit/>
                      </wps:bodyPr>
                    </wps:wsp>
                  </a:graphicData>
                </a:graphic>
              </wp:anchor>
            </w:drawing>
          </mc:Choice>
          <mc:Fallback>
            <w:pict>
              <v:shape w14:anchorId="03E6CDC6" id="_x0000_s1031" type="#_x0000_t202" style="position:absolute;left:0;text-align:left;margin-left:111.85pt;margin-top:55.1pt;width:2in;height:2in;z-index:251637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" filled="f" stroked="f">
                <v:textbox style="mso-fit-shape-to-text:t" inset="2.16pt,2.16pt,2.16pt,2.16pt">
                  <w:txbxContent>
                    <w:p w14:paraId="2DF3C823" w14:textId="30A1C1F6" w:rsidR="00793979" w:rsidRPr="00793979" w:rsidRDefault="00793979" w:rsidP="00F04AF3">
                      <w:pPr>
                        <w:jc w:val="center"/>
                        <w:rPr>
                          <w:b/>
                          <w:noProof/>
                          <w:color w:val="1A4BC7" w:themeColor="accent4"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93979">
                        <w:rPr>
                          <w:b/>
                          <w:noProof/>
                          <w:color w:val="1A4BC7" w:themeColor="accent4"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w:t>
                      </w:r>
                    </w:p>
                  </w:txbxContent>
                </v:textbox>
              </v:shape>
            </w:pict>
          </mc:Fallback>
        </mc:AlternateContent>
      </w:r>
      <w:r w:rsidR="00817EDE">
        <w:rPr>
          <w:noProof/>
        </w:rPr>
        <w:drawing>
          <wp:inline distT="0" distB="0" distL="0" distR="0" wp14:anchorId="4AC58354" wp14:editId="704881B0">
            <wp:extent cx="5157084" cy="3859758"/>
            <wp:effectExtent l="38100" t="38100" r="100965" b="102870"/>
            <wp:docPr id="912046194" name="Picture 5"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46194" name="Picture 5" descr="Graphical user interface, application&#10;&#10;AI-generated content may be incorrect."/>
                    <pic:cNvPicPr/>
                  </pic:nvPicPr>
                  <pic:blipFill rotWithShape="1">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t="2035"/>
                    <a:stretch/>
                  </pic:blipFill>
                  <pic:spPr bwMode="auto">
                    <a:xfrm>
                      <a:off x="0" y="0"/>
                      <a:ext cx="5181122" cy="3877749"/>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080B110" w14:textId="5D5E0308" w:rsidR="00905D1D" w:rsidRDefault="008F0C5D" w:rsidP="00905D1D">
      <w:pPr>
        <w:pStyle w:val="NoSpacing"/>
      </w:pPr>
      <w:r>
        <w:lastRenderedPageBreak/>
        <w:t xml:space="preserve">In the </w:t>
      </w:r>
      <w:r w:rsidRPr="00793979">
        <w:rPr>
          <w:b/>
          <w:bCs/>
        </w:rPr>
        <w:t>Offer Info</w:t>
      </w:r>
      <w:r>
        <w:t xml:space="preserve"> section, </w:t>
      </w:r>
      <w:r w:rsidR="00C25D53">
        <w:t>all</w:t>
      </w:r>
      <w:r>
        <w:t xml:space="preserve"> </w:t>
      </w:r>
      <w:r w:rsidR="00C25D53">
        <w:t>required</w:t>
      </w:r>
      <w:r>
        <w:t xml:space="preserve"> fields should be filled in based on everything you have already entered. Hit </w:t>
      </w:r>
      <w:r w:rsidRPr="008F0C5D">
        <w:rPr>
          <w:b/>
          <w:bCs/>
        </w:rPr>
        <w:t>Continue</w:t>
      </w:r>
      <w:r>
        <w:t>.</w:t>
      </w:r>
    </w:p>
    <w:p w14:paraId="6669CE4A" w14:textId="77777777" w:rsidR="008F0C5D" w:rsidRPr="008F0C5D" w:rsidRDefault="008F0C5D" w:rsidP="00905D1D">
      <w:pPr>
        <w:pStyle w:val="NoSpacing"/>
        <w:rPr>
          <w:sz w:val="6"/>
          <w:szCs w:val="6"/>
        </w:rPr>
      </w:pPr>
    </w:p>
    <w:p w14:paraId="1E9F1F9F" w14:textId="4183E0CD" w:rsidR="008F0C5D" w:rsidRDefault="00793979" w:rsidP="008F0C5D">
      <w:pPr>
        <w:pStyle w:val="NoSpacing"/>
        <w:jc w:val="center"/>
      </w:pPr>
      <w:r>
        <w:rPr>
          <w:noProof/>
        </w:rPr>
        <mc:AlternateContent>
          <mc:Choice Requires="wps">
            <w:drawing>
              <wp:anchor distT="0" distB="0" distL="114300" distR="114300" simplePos="0" relativeHeight="251640832" behindDoc="0" locked="0" layoutInCell="1" allowOverlap="1" wp14:anchorId="6B2918F1" wp14:editId="2780C6A6">
                <wp:simplePos x="0" y="0"/>
                <wp:positionH relativeFrom="column">
                  <wp:posOffset>3332613</wp:posOffset>
                </wp:positionH>
                <wp:positionV relativeFrom="paragraph">
                  <wp:posOffset>4546429</wp:posOffset>
                </wp:positionV>
                <wp:extent cx="706581" cy="314696"/>
                <wp:effectExtent l="76200" t="76200" r="132080" b="142875"/>
                <wp:wrapNone/>
                <wp:docPr id="351383472" name="Rectangle: Rounded Corners 21"/>
                <wp:cNvGraphicFramePr/>
                <a:graphic xmlns:a="http://schemas.openxmlformats.org/drawingml/2006/main">
                  <a:graphicData uri="http://schemas.microsoft.com/office/word/2010/wordprocessingShape">
                    <wps:wsp>
                      <wps:cNvSpPr/>
                      <wps:spPr>
                        <a:xfrm>
                          <a:off x="0" y="0"/>
                          <a:ext cx="706581" cy="314696"/>
                        </a:xfrm>
                        <a:prstGeom prst="roundRect">
                          <a:avLst/>
                        </a:prstGeom>
                        <a:noFill/>
                        <a:ln w="28575">
                          <a:solidFill>
                            <a:schemeClr val="accent4">
                              <a:lumMod val="75000"/>
                            </a:schemeClr>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67A4DF" id="Rectangle: Rounded Corners 21" o:spid="_x0000_s1026" style="position:absolute;margin-left:262.4pt;margin-top:358pt;width:55.65pt;height:24.8pt;z-index:251640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" filled="f" strokecolor="#1a4bc7 [2407]" strokeweight="2.25pt">
                <v:stroke joinstyle="miter"/>
                <v:shadow on="t" color="black" opacity="26214f" origin="-.5,-.5" offset=".74836mm,.74836mm"/>
              </v:roundrect>
            </w:pict>
          </mc:Fallback>
        </mc:AlternateContent>
      </w:r>
      <w:r w:rsidR="00C25D53">
        <w:rPr>
          <w:noProof/>
        </w:rPr>
        <w:drawing>
          <wp:inline distT="0" distB="0" distL="0" distR="0" wp14:anchorId="7B53E9B1" wp14:editId="12518F7F">
            <wp:extent cx="5891625" cy="4878434"/>
            <wp:effectExtent l="38100" t="38100" r="90170" b="93980"/>
            <wp:docPr id="1652267527" name="Picture 39"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67527" name="Picture 39" descr="Graphical user interface, text, application&#10;&#10;AI-generated content may be incorrect."/>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02491" cy="4887432"/>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1653CFE2" w14:textId="77777777" w:rsidR="008F0C5D" w:rsidRPr="007938EE" w:rsidRDefault="008F0C5D" w:rsidP="008F0C5D">
      <w:pPr>
        <w:pStyle w:val="NoSpacing"/>
        <w:jc w:val="center"/>
        <w:rPr>
          <w:sz w:val="24"/>
          <w:szCs w:val="24"/>
        </w:rPr>
      </w:pPr>
    </w:p>
    <w:p w14:paraId="3F8CF869" w14:textId="0BE2980F" w:rsidR="008F0C5D" w:rsidRDefault="009107E3" w:rsidP="008F0C5D">
      <w:pPr>
        <w:pStyle w:val="NoSpacing"/>
      </w:pPr>
      <w:r>
        <w:t xml:space="preserve">You don’t need to add an attachment, just hit </w:t>
      </w:r>
      <w:r w:rsidRPr="009107E3">
        <w:rPr>
          <w:b/>
          <w:bCs/>
        </w:rPr>
        <w:t>Continue</w:t>
      </w:r>
      <w:r>
        <w:t xml:space="preserve">. </w:t>
      </w:r>
    </w:p>
    <w:p w14:paraId="6BB5C00F" w14:textId="77777777" w:rsidR="007938EE" w:rsidRPr="007938EE" w:rsidRDefault="007938EE" w:rsidP="008F0C5D">
      <w:pPr>
        <w:pStyle w:val="NoSpacing"/>
        <w:rPr>
          <w:sz w:val="8"/>
          <w:szCs w:val="8"/>
        </w:rPr>
      </w:pPr>
    </w:p>
    <w:p w14:paraId="310A1C7C" w14:textId="2B60AF6E" w:rsidR="009107E3" w:rsidRDefault="00793979" w:rsidP="00793979">
      <w:pPr>
        <w:pStyle w:val="NoSpacing"/>
        <w:jc w:val="center"/>
      </w:pPr>
      <w:r>
        <w:rPr>
          <w:noProof/>
        </w:rPr>
        <mc:AlternateContent>
          <mc:Choice Requires="wps">
            <w:drawing>
              <wp:anchor distT="0" distB="0" distL="114300" distR="114300" simplePos="0" relativeHeight="251641856" behindDoc="0" locked="0" layoutInCell="1" allowOverlap="1" wp14:anchorId="3736E55B" wp14:editId="292C5887">
                <wp:simplePos x="0" y="0"/>
                <wp:positionH relativeFrom="column">
                  <wp:posOffset>3306445</wp:posOffset>
                </wp:positionH>
                <wp:positionV relativeFrom="paragraph">
                  <wp:posOffset>2214022</wp:posOffset>
                </wp:positionV>
                <wp:extent cx="718457" cy="344384"/>
                <wp:effectExtent l="76200" t="76200" r="139065" b="132080"/>
                <wp:wrapNone/>
                <wp:docPr id="1932834773" name="Rectangle: Rounded Corners 22"/>
                <wp:cNvGraphicFramePr/>
                <a:graphic xmlns:a="http://schemas.openxmlformats.org/drawingml/2006/main">
                  <a:graphicData uri="http://schemas.microsoft.com/office/word/2010/wordprocessingShape">
                    <wps:wsp>
                      <wps:cNvSpPr/>
                      <wps:spPr>
                        <a:xfrm>
                          <a:off x="0" y="0"/>
                          <a:ext cx="718457" cy="344384"/>
                        </a:xfrm>
                        <a:prstGeom prst="roundRect">
                          <a:avLst/>
                        </a:prstGeom>
                        <a:noFill/>
                        <a:ln w="28575">
                          <a:solidFill>
                            <a:schemeClr val="accent4">
                              <a:lumMod val="75000"/>
                            </a:schemeClr>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97FA38" id="Rectangle: Rounded Corners 22" o:spid="_x0000_s1026" style="position:absolute;margin-left:260.35pt;margin-top:174.35pt;width:56.55pt;height:27.1pt;z-index:251641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" filled="f" strokecolor="#1a4bc7 [2407]" strokeweight="2.25pt">
                <v:stroke joinstyle="miter"/>
                <v:shadow on="t" color="black" opacity="26214f" origin="-.5,-.5" offset=".74836mm,.74836mm"/>
              </v:roundrect>
            </w:pict>
          </mc:Fallback>
        </mc:AlternateContent>
      </w:r>
      <w:r w:rsidR="009107E3">
        <w:rPr>
          <w:noProof/>
        </w:rPr>
        <w:drawing>
          <wp:inline distT="0" distB="0" distL="0" distR="0" wp14:anchorId="765E381E" wp14:editId="3CC0AA11">
            <wp:extent cx="6137140" cy="2537608"/>
            <wp:effectExtent l="38100" t="38100" r="92710" b="91440"/>
            <wp:docPr id="990948702" name="Picture 7"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48702" name="Picture 7" descr="Graphical user interface, application&#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6138736" cy="2538268"/>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57AC7E01" w14:textId="0F6ADEDB" w:rsidR="009107E3" w:rsidRDefault="009107E3">
      <w:r>
        <w:br w:type="page"/>
      </w:r>
    </w:p>
    <w:p w14:paraId="11F44004" w14:textId="556AE3ED" w:rsidR="009107E3" w:rsidRDefault="009107E3" w:rsidP="007938EE">
      <w:pPr>
        <w:pStyle w:val="NoSpacing"/>
        <w:spacing w:line="276" w:lineRule="auto"/>
      </w:pPr>
      <w:r w:rsidRPr="009107E3">
        <w:lastRenderedPageBreak/>
        <w:t xml:space="preserve">Under </w:t>
      </w:r>
      <w:r w:rsidRPr="009107E3">
        <w:rPr>
          <w:b/>
          <w:bCs/>
        </w:rPr>
        <w:t>Configuration</w:t>
      </w:r>
      <w:r w:rsidRPr="009107E3">
        <w:t xml:space="preserve">, set the </w:t>
      </w:r>
      <w:r w:rsidRPr="009107E3">
        <w:rPr>
          <w:b/>
          <w:bCs/>
        </w:rPr>
        <w:t>Candidate Selection Process</w:t>
      </w:r>
      <w:r w:rsidRPr="009107E3">
        <w:t xml:space="preserve"> </w:t>
      </w:r>
      <w:r w:rsidR="00F351BB">
        <w:t xml:space="preserve">(a below) </w:t>
      </w:r>
      <w:r w:rsidRPr="009107E3">
        <w:t xml:space="preserve">to </w:t>
      </w:r>
      <w:r w:rsidRPr="009107E3">
        <w:rPr>
          <w:b/>
          <w:bCs/>
        </w:rPr>
        <w:t>General</w:t>
      </w:r>
      <w:r w:rsidRPr="009107E3">
        <w:t xml:space="preserve"> (</w:t>
      </w:r>
      <w:r w:rsidRPr="00BE6266">
        <w:rPr>
          <w:i/>
          <w:iCs/>
        </w:rPr>
        <w:t>unless</w:t>
      </w:r>
      <w:r w:rsidRPr="009107E3">
        <w:t xml:space="preserve"> you’re entering a job requisition for the Sheriff’s Office). </w:t>
      </w:r>
      <w:r w:rsidRPr="009107E3">
        <w:rPr>
          <w:b/>
          <w:bCs/>
        </w:rPr>
        <w:t>External Application Flow</w:t>
      </w:r>
      <w:r w:rsidRPr="009107E3">
        <w:t xml:space="preserve"> </w:t>
      </w:r>
      <w:r w:rsidR="00F351BB">
        <w:t xml:space="preserve">(b below) </w:t>
      </w:r>
      <w:r w:rsidRPr="009107E3">
        <w:t xml:space="preserve">should default correctly. Set both </w:t>
      </w:r>
      <w:r w:rsidRPr="009107E3">
        <w:rPr>
          <w:b/>
          <w:bCs/>
        </w:rPr>
        <w:t>Allow Candidates to Apply When Not Posted</w:t>
      </w:r>
      <w:r w:rsidRPr="009107E3">
        <w:t xml:space="preserve"> </w:t>
      </w:r>
      <w:r w:rsidR="007E060E">
        <w:t xml:space="preserve">(c below) </w:t>
      </w:r>
      <w:r w:rsidRPr="009107E3">
        <w:t xml:space="preserve">and </w:t>
      </w:r>
      <w:r w:rsidRPr="009107E3">
        <w:rPr>
          <w:b/>
          <w:bCs/>
        </w:rPr>
        <w:t>Automatically Fill Position</w:t>
      </w:r>
      <w:r w:rsidRPr="009107E3">
        <w:t xml:space="preserve"> </w:t>
      </w:r>
      <w:r w:rsidR="007E060E">
        <w:t xml:space="preserve">(d below) </w:t>
      </w:r>
      <w:r w:rsidRPr="009107E3">
        <w:t xml:space="preserve">to </w:t>
      </w:r>
      <w:r w:rsidRPr="007E060E">
        <w:rPr>
          <w:b/>
          <w:bCs/>
        </w:rPr>
        <w:t>No</w:t>
      </w:r>
      <w:r w:rsidRPr="009107E3">
        <w:t xml:space="preserve">. Click </w:t>
      </w:r>
      <w:r w:rsidRPr="007938EE">
        <w:rPr>
          <w:b/>
          <w:bCs/>
        </w:rPr>
        <w:t>Continue</w:t>
      </w:r>
      <w:r w:rsidRPr="009107E3">
        <w:t>.</w:t>
      </w:r>
      <w:r w:rsidR="00F351BB">
        <w:t xml:space="preserve"> </w:t>
      </w:r>
    </w:p>
    <w:p w14:paraId="3BAD7883" w14:textId="77777777" w:rsidR="007938EE" w:rsidRPr="007938EE" w:rsidRDefault="007938EE" w:rsidP="007938EE">
      <w:pPr>
        <w:pStyle w:val="NoSpacing"/>
        <w:spacing w:line="276" w:lineRule="auto"/>
        <w:rPr>
          <w:sz w:val="6"/>
          <w:szCs w:val="6"/>
        </w:rPr>
      </w:pPr>
    </w:p>
    <w:p w14:paraId="3C89F98C" w14:textId="4A000619" w:rsidR="007938EE" w:rsidRDefault="007E060E" w:rsidP="007938EE">
      <w:pPr>
        <w:pStyle w:val="NoSpacing"/>
        <w:spacing w:line="276" w:lineRule="auto"/>
        <w:ind w:hanging="180"/>
        <w:jc w:val="center"/>
      </w:pPr>
      <w:r>
        <w:rPr>
          <w:noProof/>
        </w:rPr>
        <mc:AlternateContent>
          <mc:Choice Requires="wps">
            <w:drawing>
              <wp:anchor distT="0" distB="0" distL="114300" distR="114300" simplePos="0" relativeHeight="251642880" behindDoc="0" locked="0" layoutInCell="1" allowOverlap="1" wp14:anchorId="0339965F" wp14:editId="7DF6D41B">
                <wp:simplePos x="0" y="0"/>
                <wp:positionH relativeFrom="column">
                  <wp:posOffset>3514279</wp:posOffset>
                </wp:positionH>
                <wp:positionV relativeFrom="paragraph">
                  <wp:posOffset>2223515</wp:posOffset>
                </wp:positionV>
                <wp:extent cx="570230" cy="391795"/>
                <wp:effectExtent l="76200" t="76200" r="115570" b="122555"/>
                <wp:wrapNone/>
                <wp:docPr id="1529358803" name="Rectangle: Rounded Corners 23"/>
                <wp:cNvGraphicFramePr/>
                <a:graphic xmlns:a="http://schemas.openxmlformats.org/drawingml/2006/main">
                  <a:graphicData uri="http://schemas.microsoft.com/office/word/2010/wordprocessingShape">
                    <wps:wsp>
                      <wps:cNvSpPr/>
                      <wps:spPr>
                        <a:xfrm>
                          <a:off x="0" y="0"/>
                          <a:ext cx="570230" cy="391795"/>
                        </a:xfrm>
                        <a:prstGeom prst="roundRect">
                          <a:avLst/>
                        </a:prstGeom>
                        <a:noFill/>
                        <a:ln w="28575">
                          <a:solidFill>
                            <a:schemeClr val="accent4">
                              <a:lumMod val="75000"/>
                            </a:schemeClr>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54DB31" id="Rectangle: Rounded Corners 23" o:spid="_x0000_s1026" style="position:absolute;margin-left:276.7pt;margin-top:175.1pt;width:44.9pt;height:30.85pt;z-index:251642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" filled="f" strokecolor="#1a4bc7 [2407]" strokeweight="2.25pt">
                <v:stroke joinstyle="miter"/>
                <v:shadow on="t" color="black" opacity="26214f" origin="-.5,-.5" offset=".74836mm,.74836mm"/>
              </v:roundrect>
            </w:pict>
          </mc:Fallback>
        </mc:AlternateContent>
      </w:r>
      <w:r w:rsidR="007938EE">
        <w:rPr>
          <w:noProof/>
        </w:rPr>
        <w:drawing>
          <wp:inline distT="0" distB="0" distL="0" distR="0" wp14:anchorId="041A757C" wp14:editId="2D1795A5">
            <wp:extent cx="6851741" cy="2558829"/>
            <wp:effectExtent l="38100" t="38100" r="101600" b="89535"/>
            <wp:docPr id="566932747" name="Picture 8"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32747" name="Picture 8" descr="Graphical user interface, text&#10;&#10;AI-generated content may be incorrect."/>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859738" cy="2561815"/>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0DBB830B" w14:textId="77777777" w:rsidR="007938EE" w:rsidRPr="007938EE" w:rsidRDefault="007938EE" w:rsidP="007938EE">
      <w:pPr>
        <w:pStyle w:val="NoSpacing"/>
        <w:spacing w:line="276" w:lineRule="auto"/>
        <w:ind w:hanging="180"/>
        <w:jc w:val="center"/>
        <w:rPr>
          <w:sz w:val="16"/>
          <w:szCs w:val="16"/>
        </w:rPr>
      </w:pPr>
    </w:p>
    <w:p w14:paraId="043FF1DC" w14:textId="6C34468D" w:rsidR="007938EE" w:rsidRDefault="007938EE" w:rsidP="007938EE">
      <w:pPr>
        <w:pStyle w:val="NoSpacing"/>
        <w:spacing w:line="276" w:lineRule="auto"/>
      </w:pPr>
      <w:r>
        <w:t xml:space="preserve">In the </w:t>
      </w:r>
      <w:r w:rsidRPr="007938EE">
        <w:rPr>
          <w:b/>
          <w:bCs/>
        </w:rPr>
        <w:t>Prescreening questions</w:t>
      </w:r>
      <w:r>
        <w:t xml:space="preserve"> section, you will see several basic questions already populated. </w:t>
      </w:r>
      <w:r w:rsidR="00B107CF">
        <w:t xml:space="preserve">If you want to add another question, you can hit the </w:t>
      </w:r>
      <w:r w:rsidR="00B107CF" w:rsidRPr="00B107CF">
        <w:rPr>
          <w:b/>
          <w:bCs/>
        </w:rPr>
        <w:t>Add</w:t>
      </w:r>
      <w:r w:rsidR="00B107CF">
        <w:t xml:space="preserve"> button</w:t>
      </w:r>
      <w:r w:rsidR="007E060E">
        <w:t xml:space="preserve"> (see arrow below)</w:t>
      </w:r>
      <w:r w:rsidR="00B107CF">
        <w:t xml:space="preserve">, then select the question from a drop-box that appears. Otherwise, hit </w:t>
      </w:r>
      <w:r w:rsidR="00B107CF" w:rsidRPr="00B107CF">
        <w:rPr>
          <w:b/>
          <w:bCs/>
        </w:rPr>
        <w:t>Submit</w:t>
      </w:r>
      <w:r w:rsidR="00B107CF">
        <w:t xml:space="preserve">. </w:t>
      </w:r>
    </w:p>
    <w:p w14:paraId="2ECB20BF" w14:textId="77777777" w:rsidR="00B107CF" w:rsidRPr="00B107CF" w:rsidRDefault="00B107CF" w:rsidP="007938EE">
      <w:pPr>
        <w:pStyle w:val="NoSpacing"/>
        <w:spacing w:line="276" w:lineRule="auto"/>
        <w:rPr>
          <w:sz w:val="12"/>
          <w:szCs w:val="12"/>
        </w:rPr>
      </w:pPr>
    </w:p>
    <w:p w14:paraId="154E3BAE" w14:textId="31731CCA" w:rsidR="00B107CF" w:rsidRDefault="00882F30" w:rsidP="00B107CF">
      <w:pPr>
        <w:pStyle w:val="NoSpacing"/>
        <w:spacing w:line="276" w:lineRule="auto"/>
        <w:jc w:val="center"/>
      </w:pPr>
      <w:r>
        <w:rPr>
          <w:noProof/>
        </w:rPr>
        <mc:AlternateContent>
          <mc:Choice Requires="wps">
            <w:drawing>
              <wp:anchor distT="0" distB="0" distL="114300" distR="114300" simplePos="0" relativeHeight="251644928" behindDoc="0" locked="0" layoutInCell="1" allowOverlap="1" wp14:anchorId="15B4C516" wp14:editId="7DDBD7E6">
                <wp:simplePos x="0" y="0"/>
                <wp:positionH relativeFrom="column">
                  <wp:posOffset>4090447</wp:posOffset>
                </wp:positionH>
                <wp:positionV relativeFrom="paragraph">
                  <wp:posOffset>3455035</wp:posOffset>
                </wp:positionV>
                <wp:extent cx="546100" cy="320040"/>
                <wp:effectExtent l="76200" t="76200" r="139700" b="137160"/>
                <wp:wrapNone/>
                <wp:docPr id="1067826191" name="Rectangle: Rounded Corners 24"/>
                <wp:cNvGraphicFramePr/>
                <a:graphic xmlns:a="http://schemas.openxmlformats.org/drawingml/2006/main">
                  <a:graphicData uri="http://schemas.microsoft.com/office/word/2010/wordprocessingShape">
                    <wps:wsp>
                      <wps:cNvSpPr/>
                      <wps:spPr>
                        <a:xfrm>
                          <a:off x="0" y="0"/>
                          <a:ext cx="546100" cy="320040"/>
                        </a:xfrm>
                        <a:prstGeom prst="roundRect">
                          <a:avLst/>
                        </a:prstGeom>
                        <a:noFill/>
                        <a:ln w="28575">
                          <a:solidFill>
                            <a:schemeClr val="accent4">
                              <a:lumMod val="75000"/>
                            </a:schemeClr>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E92673" id="Rectangle: Rounded Corners 24" o:spid="_x0000_s1026" style="position:absolute;margin-left:322.1pt;margin-top:272.05pt;width:43pt;height:25.2pt;z-index:251644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" filled="f" strokecolor="#1a4bc7 [2407]" strokeweight="2.25pt">
                <v:stroke joinstyle="miter"/>
                <v:shadow on="t" color="black" opacity="26214f" origin="-.5,-.5" offset=".74836mm,.74836mm"/>
              </v:roundrect>
            </w:pict>
          </mc:Fallback>
        </mc:AlternateContent>
      </w:r>
      <w:r w:rsidR="00150C4F">
        <w:rPr>
          <w:noProof/>
        </w:rPr>
        <mc:AlternateContent>
          <mc:Choice Requires="wps">
            <w:drawing>
              <wp:anchor distT="0" distB="0" distL="114300" distR="114300" simplePos="0" relativeHeight="251643904" behindDoc="0" locked="0" layoutInCell="1" allowOverlap="1" wp14:anchorId="23861185" wp14:editId="2824399E">
                <wp:simplePos x="0" y="0"/>
                <wp:positionH relativeFrom="column">
                  <wp:posOffset>1049020</wp:posOffset>
                </wp:positionH>
                <wp:positionV relativeFrom="paragraph">
                  <wp:posOffset>637952</wp:posOffset>
                </wp:positionV>
                <wp:extent cx="622300" cy="266700"/>
                <wp:effectExtent l="76200" t="76200" r="63500" b="133350"/>
                <wp:wrapNone/>
                <wp:docPr id="724615215" name="Graphic 54" descr="Arrow Straight"/>
                <wp:cNvGraphicFramePr/>
                <a:graphic xmlns:a="http://schemas.openxmlformats.org/drawingml/2006/main">
                  <a:graphicData uri="http://schemas.microsoft.com/office/word/2010/wordprocessingShape">
                    <wps:wsp>
                      <wps:cNvSpPr/>
                      <wps:spPr>
                        <a:xfrm rot="10800000" flipH="1">
                          <a:off x="0" y="0"/>
                          <a:ext cx="622300" cy="266700"/>
                        </a:xfrm>
                        <a:custGeom>
                          <a:avLst/>
                          <a:gdLst>
                            <a:gd name="connsiteX0" fmla="*/ 228626 w 838226"/>
                            <a:gd name="connsiteY0" fmla="*/ 114300 h 457200"/>
                            <a:gd name="connsiteX1" fmla="*/ 228626 w 838226"/>
                            <a:gd name="connsiteY1" fmla="*/ 0 h 457200"/>
                            <a:gd name="connsiteX2" fmla="*/ 26 w 838226"/>
                            <a:gd name="connsiteY2" fmla="*/ 228600 h 457200"/>
                            <a:gd name="connsiteX3" fmla="*/ 228626 w 838226"/>
                            <a:gd name="connsiteY3" fmla="*/ 457200 h 457200"/>
                            <a:gd name="connsiteX4" fmla="*/ 228626 w 838226"/>
                            <a:gd name="connsiteY4" fmla="*/ 342900 h 457200"/>
                            <a:gd name="connsiteX5" fmla="*/ 838226 w 838226"/>
                            <a:gd name="connsiteY5" fmla="*/ 228600 h 457200"/>
                            <a:gd name="connsiteX6" fmla="*/ 228626 w 838226"/>
                            <a:gd name="connsiteY6" fmla="*/ 11430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38226" h="457200">
                              <a:moveTo>
                                <a:pt x="228626" y="114300"/>
                              </a:moveTo>
                              <a:lnTo>
                                <a:pt x="228626" y="0"/>
                              </a:lnTo>
                              <a:lnTo>
                                <a:pt x="26" y="228600"/>
                              </a:lnTo>
                              <a:cubicBezTo>
                                <a:pt x="-2831" y="228600"/>
                                <a:pt x="228626" y="457200"/>
                                <a:pt x="228626" y="457200"/>
                              </a:cubicBezTo>
                              <a:lnTo>
                                <a:pt x="228626" y="342900"/>
                              </a:lnTo>
                              <a:lnTo>
                                <a:pt x="838226" y="228600"/>
                              </a:lnTo>
                              <a:lnTo>
                                <a:pt x="228626" y="114300"/>
                              </a:lnTo>
                              <a:close/>
                            </a:path>
                          </a:pathLst>
                        </a:custGeom>
                        <a:solidFill>
                          <a:schemeClr val="accent4">
                            <a:lumMod val="75000"/>
                          </a:schemeClr>
                        </a:solidFill>
                        <a:ln w="9525" cap="flat">
                          <a:solidFill>
                            <a:schemeClr val="accent4">
                              <a:lumMod val="75000"/>
                            </a:schemeClr>
                          </a:solidFill>
                          <a:prstDash val="solid"/>
                          <a:miter/>
                        </a:ln>
                        <a:effectLst>
                          <a:outerShdw blurRad="50800" dist="38100" dir="2700000" algn="tl" rotWithShape="0">
                            <a:prstClr val="black">
                              <a:alpha val="40000"/>
                            </a:prstClr>
                          </a:outerShdw>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E1BD5" id="Graphic 54" o:spid="_x0000_s1026" alt="Arrow Straight" style="position:absolute;margin-left:82.6pt;margin-top:50.25pt;width:49pt;height:21pt;rotation:180;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8226,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" path="m228626,114300l228626,,26,228600v-2857,,228600,228600,228600,228600l228626,342900,838226,228600,228626,114300xe" fillcolor="#1a4bc7 [2407]" strokecolor="#1a4bc7 [2407]">
                <v:stroke joinstyle="miter"/>
                <v:shadow on="t" color="black" opacity="26214f" origin="-.5,-.5" offset=".74836mm,.74836mm"/>
                <v:path arrowok="t" o:connecttype="custom" o:connectlocs="169732,66675;169732,0;19,133350;169732,266700;169732,200025;622300,133350;169732,66675" o:connectangles="0,0,0,0,0,0,0"/>
              </v:shape>
            </w:pict>
          </mc:Fallback>
        </mc:AlternateContent>
      </w:r>
      <w:r w:rsidR="00E75AE1">
        <w:rPr>
          <w:noProof/>
        </w:rPr>
        <w:drawing>
          <wp:inline distT="0" distB="0" distL="0" distR="0" wp14:anchorId="5AA9CBB7" wp14:editId="35D2D93A">
            <wp:extent cx="5699594" cy="3758500"/>
            <wp:effectExtent l="38100" t="38100" r="92075" b="90170"/>
            <wp:docPr id="728003459" name="Picture 10"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03459" name="Picture 10" descr="Graphical user interface, text, application, email&#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5701129" cy="3759512"/>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1C311CDD" w14:textId="09414BCF" w:rsidR="007E060E" w:rsidRDefault="007E060E" w:rsidP="007E060E">
      <w:pPr>
        <w:pStyle w:val="NoSpacing"/>
        <w:spacing w:line="276" w:lineRule="auto"/>
      </w:pPr>
      <w:r>
        <w:t xml:space="preserve">Now the job requisition goes to HR for approval. </w:t>
      </w:r>
    </w:p>
    <w:p w14:paraId="6DD7C22E" w14:textId="34854D86" w:rsidR="007E060E" w:rsidRDefault="007E060E" w:rsidP="007E060E">
      <w:pPr>
        <w:pStyle w:val="Heading1"/>
      </w:pPr>
      <w:r>
        <w:br w:type="page"/>
      </w:r>
      <w:bookmarkStart w:id="1" w:name="_Toc198911079"/>
      <w:r>
        <w:lastRenderedPageBreak/>
        <w:t xml:space="preserve">Posting </w:t>
      </w:r>
      <w:proofErr w:type="gramStart"/>
      <w:r>
        <w:t>the Job</w:t>
      </w:r>
      <w:proofErr w:type="gramEnd"/>
      <w:r>
        <w:t xml:space="preserve"> Requisition</w:t>
      </w:r>
      <w:bookmarkEnd w:id="1"/>
    </w:p>
    <w:p w14:paraId="23E0FCEA" w14:textId="48108D61" w:rsidR="007E060E" w:rsidRDefault="007E060E" w:rsidP="007E060E">
      <w:r>
        <w:t xml:space="preserve">When HR approves the job requisition, you should get an email notification (and a notification on your </w:t>
      </w:r>
      <w:proofErr w:type="gramStart"/>
      <w:r>
        <w:t>Home</w:t>
      </w:r>
      <w:proofErr w:type="gramEnd"/>
      <w:r>
        <w:t xml:space="preserve"> screen of Oracle). When you receive that notification, go to </w:t>
      </w:r>
      <w:r w:rsidRPr="000C3769">
        <w:rPr>
          <w:b/>
          <w:bCs/>
        </w:rPr>
        <w:t>My Team</w:t>
      </w:r>
      <w:r>
        <w:t xml:space="preserve"> – </w:t>
      </w:r>
      <w:r w:rsidRPr="000C3769">
        <w:rPr>
          <w:b/>
          <w:bCs/>
        </w:rPr>
        <w:t>Hiring</w:t>
      </w:r>
      <w:r>
        <w:t xml:space="preserve">. </w:t>
      </w:r>
    </w:p>
    <w:p w14:paraId="0953550F" w14:textId="77777777" w:rsidR="007E060E" w:rsidRPr="000C3769" w:rsidRDefault="007E060E" w:rsidP="007E060E">
      <w:pPr>
        <w:pStyle w:val="NoSpacing"/>
        <w:rPr>
          <w:sz w:val="6"/>
          <w:szCs w:val="6"/>
        </w:rPr>
      </w:pPr>
    </w:p>
    <w:p w14:paraId="5CF2CED4" w14:textId="77777777" w:rsidR="007E060E" w:rsidRDefault="007E060E" w:rsidP="007E060E">
      <w:pPr>
        <w:pStyle w:val="NoSpacing"/>
        <w:jc w:val="center"/>
      </w:pPr>
      <w:r>
        <w:rPr>
          <w:noProof/>
        </w:rPr>
        <mc:AlternateContent>
          <mc:Choice Requires="wps">
            <w:drawing>
              <wp:anchor distT="0" distB="0" distL="114300" distR="114300" simplePos="0" relativeHeight="251646976" behindDoc="0" locked="0" layoutInCell="1" allowOverlap="1" wp14:anchorId="3AB86DC7" wp14:editId="50583FE3">
                <wp:simplePos x="0" y="0"/>
                <wp:positionH relativeFrom="column">
                  <wp:posOffset>3763884</wp:posOffset>
                </wp:positionH>
                <wp:positionV relativeFrom="paragraph">
                  <wp:posOffset>1186782</wp:posOffset>
                </wp:positionV>
                <wp:extent cx="831273" cy="950026"/>
                <wp:effectExtent l="95250" t="76200" r="140335" b="135890"/>
                <wp:wrapNone/>
                <wp:docPr id="1669896300" name="Rectangle: Rounded Corners 13"/>
                <wp:cNvGraphicFramePr/>
                <a:graphic xmlns:a="http://schemas.openxmlformats.org/drawingml/2006/main">
                  <a:graphicData uri="http://schemas.microsoft.com/office/word/2010/wordprocessingShape">
                    <wps:wsp>
                      <wps:cNvSpPr/>
                      <wps:spPr>
                        <a:xfrm>
                          <a:off x="0" y="0"/>
                          <a:ext cx="831273" cy="950026"/>
                        </a:xfrm>
                        <a:prstGeom prst="roundRect">
                          <a:avLst/>
                        </a:prstGeom>
                        <a:noFill/>
                        <a:ln w="28575">
                          <a:solidFill>
                            <a:srgbClr val="FFFF00"/>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BFED2E" id="Rectangle: Rounded Corners 13" o:spid="_x0000_s1026" style="position:absolute;margin-left:296.35pt;margin-top:93.45pt;width:65.45pt;height:74.8pt;z-index:25164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" filled="f" strokecolor="yellow"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645952" behindDoc="0" locked="0" layoutInCell="1" allowOverlap="1" wp14:anchorId="6497C413" wp14:editId="2D49FA39">
                <wp:simplePos x="0" y="0"/>
                <wp:positionH relativeFrom="column">
                  <wp:posOffset>1531323</wp:posOffset>
                </wp:positionH>
                <wp:positionV relativeFrom="paragraph">
                  <wp:posOffset>189255</wp:posOffset>
                </wp:positionV>
                <wp:extent cx="777834" cy="308758"/>
                <wp:effectExtent l="95250" t="76200" r="137160" b="129540"/>
                <wp:wrapNone/>
                <wp:docPr id="687229116" name="Rectangle: Rounded Corners 12"/>
                <wp:cNvGraphicFramePr/>
                <a:graphic xmlns:a="http://schemas.openxmlformats.org/drawingml/2006/main">
                  <a:graphicData uri="http://schemas.microsoft.com/office/word/2010/wordprocessingShape">
                    <wps:wsp>
                      <wps:cNvSpPr/>
                      <wps:spPr>
                        <a:xfrm>
                          <a:off x="0" y="0"/>
                          <a:ext cx="777834" cy="308758"/>
                        </a:xfrm>
                        <a:prstGeom prst="roundRect">
                          <a:avLst/>
                        </a:prstGeom>
                        <a:noFill/>
                        <a:ln w="28575">
                          <a:solidFill>
                            <a:srgbClr val="FFFF00"/>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3192AF" id="Rectangle: Rounded Corners 12" o:spid="_x0000_s1026" style="position:absolute;margin-left:120.6pt;margin-top:14.9pt;width:61.25pt;height:24.3pt;z-index:251645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" filled="f" strokecolor="yellow" strokeweight="2.25pt">
                <v:stroke joinstyle="miter"/>
                <v:shadow on="t" color="black" opacity="26214f" origin="-.5,-.5" offset=".74836mm,.74836mm"/>
              </v:roundrect>
            </w:pict>
          </mc:Fallback>
        </mc:AlternateContent>
      </w:r>
      <w:r>
        <w:rPr>
          <w:noProof/>
        </w:rPr>
        <w:drawing>
          <wp:inline distT="0" distB="0" distL="0" distR="0" wp14:anchorId="0A113713" wp14:editId="517A89A0">
            <wp:extent cx="4912616" cy="2144834"/>
            <wp:effectExtent l="38100" t="38100" r="97790" b="103505"/>
            <wp:docPr id="1978987005"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474380" name="Picture 1" descr="Graphical user interface, application&#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926849" cy="2151048"/>
                    </a:xfrm>
                    <a:prstGeom prst="rect">
                      <a:avLst/>
                    </a:prstGeom>
                    <a:effectLst>
                      <a:outerShdw blurRad="50800" dist="38100" dir="2700000" algn="tl" rotWithShape="0">
                        <a:prstClr val="black">
                          <a:alpha val="40000"/>
                        </a:prstClr>
                      </a:outerShdw>
                    </a:effectLst>
                  </pic:spPr>
                </pic:pic>
              </a:graphicData>
            </a:graphic>
          </wp:inline>
        </w:drawing>
      </w:r>
    </w:p>
    <w:p w14:paraId="69F58590" w14:textId="77777777" w:rsidR="007E060E" w:rsidRPr="00D2601F" w:rsidRDefault="007E060E" w:rsidP="007E060E">
      <w:pPr>
        <w:pStyle w:val="NoSpacing"/>
        <w:rPr>
          <w:sz w:val="14"/>
          <w:szCs w:val="14"/>
        </w:rPr>
      </w:pPr>
    </w:p>
    <w:p w14:paraId="0B11CA65" w14:textId="6E8510E1" w:rsidR="007E060E" w:rsidRDefault="007E060E" w:rsidP="007E060E">
      <w:pPr>
        <w:pStyle w:val="NoSpacing"/>
      </w:pPr>
      <w:r>
        <w:t xml:space="preserve">Click </w:t>
      </w:r>
      <w:r w:rsidRPr="00D2601F">
        <w:rPr>
          <w:b/>
          <w:bCs/>
        </w:rPr>
        <w:t>Job Requisitions</w:t>
      </w:r>
      <w:r>
        <w:t>.</w:t>
      </w:r>
    </w:p>
    <w:p w14:paraId="448E3971" w14:textId="77777777" w:rsidR="007E060E" w:rsidRPr="00D2601F" w:rsidRDefault="007E060E" w:rsidP="007E060E">
      <w:pPr>
        <w:pStyle w:val="NoSpacing"/>
        <w:rPr>
          <w:sz w:val="6"/>
          <w:szCs w:val="6"/>
        </w:rPr>
      </w:pPr>
    </w:p>
    <w:p w14:paraId="1F3E7919" w14:textId="77777777" w:rsidR="007E060E" w:rsidRDefault="007E060E" w:rsidP="007E060E">
      <w:pPr>
        <w:pStyle w:val="NoSpacing"/>
      </w:pPr>
      <w:r>
        <w:rPr>
          <w:noProof/>
        </w:rPr>
        <mc:AlternateContent>
          <mc:Choice Requires="wps">
            <w:drawing>
              <wp:anchor distT="0" distB="0" distL="114300" distR="114300" simplePos="0" relativeHeight="251648000" behindDoc="0" locked="0" layoutInCell="1" allowOverlap="1" wp14:anchorId="64FEA207" wp14:editId="0BC05C16">
                <wp:simplePos x="0" y="0"/>
                <wp:positionH relativeFrom="column">
                  <wp:posOffset>111917</wp:posOffset>
                </wp:positionH>
                <wp:positionV relativeFrom="paragraph">
                  <wp:posOffset>542892</wp:posOffset>
                </wp:positionV>
                <wp:extent cx="2076986" cy="748146"/>
                <wp:effectExtent l="76200" t="76200" r="133350" b="128270"/>
                <wp:wrapNone/>
                <wp:docPr id="533306702" name="Rectangle: Rounded Corners 14"/>
                <wp:cNvGraphicFramePr/>
                <a:graphic xmlns:a="http://schemas.openxmlformats.org/drawingml/2006/main">
                  <a:graphicData uri="http://schemas.microsoft.com/office/word/2010/wordprocessingShape">
                    <wps:wsp>
                      <wps:cNvSpPr/>
                      <wps:spPr>
                        <a:xfrm>
                          <a:off x="0" y="0"/>
                          <a:ext cx="2076986" cy="748146"/>
                        </a:xfrm>
                        <a:prstGeom prst="roundRect">
                          <a:avLst/>
                        </a:prstGeom>
                        <a:noFill/>
                        <a:ln w="28575">
                          <a:solidFill>
                            <a:schemeClr val="accent4">
                              <a:lumMod val="75000"/>
                            </a:schemeClr>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2670D8" id="Rectangle: Rounded Corners 14" o:spid="_x0000_s1026" style="position:absolute;margin-left:8.8pt;margin-top:42.75pt;width:163.55pt;height:58.9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" filled="f" strokecolor="#1a4bc7 [2407]" strokeweight="2.25pt">
                <v:stroke joinstyle="miter"/>
                <v:shadow on="t" color="black" opacity="26214f" origin="-.5,-.5" offset=".74836mm,.74836mm"/>
              </v:roundrect>
            </w:pict>
          </mc:Fallback>
        </mc:AlternateContent>
      </w:r>
      <w:r>
        <w:rPr>
          <w:noProof/>
        </w:rPr>
        <w:drawing>
          <wp:inline distT="0" distB="0" distL="0" distR="0" wp14:anchorId="2B3A0E94" wp14:editId="2B02A936">
            <wp:extent cx="6437591" cy="1278824"/>
            <wp:effectExtent l="38100" t="38100" r="97155" b="93345"/>
            <wp:docPr id="769054748" name="Picture 1" descr="A picture containing 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54748" name="Picture 1" descr="A picture containing graphical user interface&#10;&#10;AI-generated content may be incorrect."/>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b="39065"/>
                    <a:stretch/>
                  </pic:blipFill>
                  <pic:spPr bwMode="auto">
                    <a:xfrm>
                      <a:off x="0" y="0"/>
                      <a:ext cx="6446045" cy="1280503"/>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3C2616A" w14:textId="7DB78FE7" w:rsidR="007E060E" w:rsidRPr="00882F30" w:rsidRDefault="007E060E" w:rsidP="007E060E">
      <w:pPr>
        <w:rPr>
          <w:sz w:val="20"/>
          <w:szCs w:val="20"/>
        </w:rPr>
      </w:pPr>
    </w:p>
    <w:p w14:paraId="1B6C9D33" w14:textId="22B433A3" w:rsidR="00150C4F" w:rsidRDefault="00150C4F" w:rsidP="007E060E">
      <w:r>
        <w:t xml:space="preserve">Click the Job Requisition you need to post. </w:t>
      </w:r>
    </w:p>
    <w:p w14:paraId="0E43BB6B" w14:textId="77777777" w:rsidR="00882F30" w:rsidRPr="00882F30" w:rsidRDefault="00882F30" w:rsidP="007E060E">
      <w:pPr>
        <w:rPr>
          <w:sz w:val="8"/>
          <w:szCs w:val="8"/>
        </w:rPr>
      </w:pPr>
    </w:p>
    <w:p w14:paraId="5210D141" w14:textId="06187A32" w:rsidR="00150C4F" w:rsidRDefault="00882F30" w:rsidP="00150C4F">
      <w:pPr>
        <w:jc w:val="center"/>
      </w:pPr>
      <w:r w:rsidRPr="00882F30">
        <w:rPr>
          <w:noProof/>
          <w:sz w:val="20"/>
          <w:szCs w:val="20"/>
        </w:rPr>
        <mc:AlternateContent>
          <mc:Choice Requires="wps">
            <w:drawing>
              <wp:anchor distT="0" distB="0" distL="114300" distR="114300" simplePos="0" relativeHeight="251649024" behindDoc="0" locked="0" layoutInCell="1" allowOverlap="1" wp14:anchorId="28837B98" wp14:editId="7986641D">
                <wp:simplePos x="0" y="0"/>
                <wp:positionH relativeFrom="column">
                  <wp:posOffset>1519448</wp:posOffset>
                </wp:positionH>
                <wp:positionV relativeFrom="paragraph">
                  <wp:posOffset>2229518</wp:posOffset>
                </wp:positionV>
                <wp:extent cx="622300" cy="266700"/>
                <wp:effectExtent l="57150" t="57150" r="6350" b="114300"/>
                <wp:wrapNone/>
                <wp:docPr id="1153992053" name="Graphic 54" descr="Arrow Straight"/>
                <wp:cNvGraphicFramePr/>
                <a:graphic xmlns:a="http://schemas.openxmlformats.org/drawingml/2006/main">
                  <a:graphicData uri="http://schemas.microsoft.com/office/word/2010/wordprocessingShape">
                    <wps:wsp>
                      <wps:cNvSpPr/>
                      <wps:spPr>
                        <a:xfrm rot="10800000" flipH="1">
                          <a:off x="0" y="0"/>
                          <a:ext cx="622300" cy="266700"/>
                        </a:xfrm>
                        <a:custGeom>
                          <a:avLst/>
                          <a:gdLst>
                            <a:gd name="connsiteX0" fmla="*/ 228626 w 838226"/>
                            <a:gd name="connsiteY0" fmla="*/ 114300 h 457200"/>
                            <a:gd name="connsiteX1" fmla="*/ 228626 w 838226"/>
                            <a:gd name="connsiteY1" fmla="*/ 0 h 457200"/>
                            <a:gd name="connsiteX2" fmla="*/ 26 w 838226"/>
                            <a:gd name="connsiteY2" fmla="*/ 228600 h 457200"/>
                            <a:gd name="connsiteX3" fmla="*/ 228626 w 838226"/>
                            <a:gd name="connsiteY3" fmla="*/ 457200 h 457200"/>
                            <a:gd name="connsiteX4" fmla="*/ 228626 w 838226"/>
                            <a:gd name="connsiteY4" fmla="*/ 342900 h 457200"/>
                            <a:gd name="connsiteX5" fmla="*/ 838226 w 838226"/>
                            <a:gd name="connsiteY5" fmla="*/ 228600 h 457200"/>
                            <a:gd name="connsiteX6" fmla="*/ 228626 w 838226"/>
                            <a:gd name="connsiteY6" fmla="*/ 11430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38226" h="457200">
                              <a:moveTo>
                                <a:pt x="228626" y="114300"/>
                              </a:moveTo>
                              <a:lnTo>
                                <a:pt x="228626" y="0"/>
                              </a:lnTo>
                              <a:lnTo>
                                <a:pt x="26" y="228600"/>
                              </a:lnTo>
                              <a:cubicBezTo>
                                <a:pt x="-2831" y="228600"/>
                                <a:pt x="228626" y="457200"/>
                                <a:pt x="228626" y="457200"/>
                              </a:cubicBezTo>
                              <a:lnTo>
                                <a:pt x="228626" y="342900"/>
                              </a:lnTo>
                              <a:lnTo>
                                <a:pt x="838226" y="228600"/>
                              </a:lnTo>
                              <a:lnTo>
                                <a:pt x="228626" y="114300"/>
                              </a:lnTo>
                              <a:close/>
                            </a:path>
                          </a:pathLst>
                        </a:custGeom>
                        <a:solidFill>
                          <a:srgbClr val="FFFF00"/>
                        </a:solidFill>
                        <a:ln w="9525" cap="flat">
                          <a:noFill/>
                          <a:prstDash val="solid"/>
                          <a:miter/>
                        </a:ln>
                        <a:effectLst>
                          <a:outerShdw blurRad="50800" dist="38100" dir="2700000" algn="tl" rotWithShape="0">
                            <a:prstClr val="black">
                              <a:alpha val="40000"/>
                            </a:prstClr>
                          </a:outerShdw>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47726" id="Graphic 54" o:spid="_x0000_s1026" alt="Arrow Straight" style="position:absolute;margin-left:119.65pt;margin-top:175.55pt;width:49pt;height:21pt;rotation:180;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8226,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" path="m228626,114300l228626,,26,228600v-2857,,228600,228600,228600,228600l228626,342900,838226,228600,228626,114300xe" fillcolor="yellow" stroked="f">
                <v:stroke joinstyle="miter"/>
                <v:shadow on="t" color="black" opacity="26214f" origin="-.5,-.5" offset=".74836mm,.74836mm"/>
                <v:path arrowok="t" o:connecttype="custom" o:connectlocs="169732,66675;169732,0;19,133350;169732,266700;169732,200025;622300,133350;169732,66675" o:connectangles="0,0,0,0,0,0,0"/>
              </v:shape>
            </w:pict>
          </mc:Fallback>
        </mc:AlternateContent>
      </w:r>
      <w:r w:rsidR="00150C4F">
        <w:rPr>
          <w:noProof/>
        </w:rPr>
        <w:drawing>
          <wp:inline distT="0" distB="0" distL="0" distR="0" wp14:anchorId="5B0C18A5" wp14:editId="4FAF48F3">
            <wp:extent cx="6583680" cy="2469515"/>
            <wp:effectExtent l="38100" t="38100" r="102870" b="102235"/>
            <wp:docPr id="556605664" name="Picture 25"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05664" name="Picture 25" descr="Graphical user interface, text, application&#10;&#10;AI-generated content may be incorrect."/>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583680" cy="2469515"/>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533BAE8A" w14:textId="77777777" w:rsidR="00882F30" w:rsidRDefault="00882F30" w:rsidP="00150C4F">
      <w:pPr>
        <w:jc w:val="center"/>
      </w:pPr>
    </w:p>
    <w:p w14:paraId="2F31234C" w14:textId="0B23F0B5" w:rsidR="00882F30" w:rsidRDefault="00882F30">
      <w:r>
        <w:br w:type="page"/>
      </w:r>
    </w:p>
    <w:p w14:paraId="7CD5F7E9" w14:textId="49E4EBA1" w:rsidR="00882F30" w:rsidRDefault="00701C25" w:rsidP="00882F30">
      <w:r>
        <w:lastRenderedPageBreak/>
        <w:t xml:space="preserve">Click </w:t>
      </w:r>
      <w:r w:rsidRPr="00701C25">
        <w:rPr>
          <w:b/>
          <w:bCs/>
        </w:rPr>
        <w:t>Move to Posting</w:t>
      </w:r>
      <w:r>
        <w:t xml:space="preserve"> near the top right. </w:t>
      </w:r>
    </w:p>
    <w:p w14:paraId="4E1C717E" w14:textId="7BA01A89" w:rsidR="00701C25" w:rsidRDefault="00701C25" w:rsidP="00701C25">
      <w:pPr>
        <w:jc w:val="center"/>
      </w:pPr>
      <w:r>
        <w:rPr>
          <w:noProof/>
        </w:rPr>
        <mc:AlternateContent>
          <mc:Choice Requires="wps">
            <w:drawing>
              <wp:anchor distT="0" distB="0" distL="114300" distR="114300" simplePos="0" relativeHeight="251650048" behindDoc="0" locked="0" layoutInCell="1" allowOverlap="1" wp14:anchorId="4826EA3D" wp14:editId="68E2ED7C">
                <wp:simplePos x="0" y="0"/>
                <wp:positionH relativeFrom="margin">
                  <wp:posOffset>5401590</wp:posOffset>
                </wp:positionH>
                <wp:positionV relativeFrom="paragraph">
                  <wp:posOffset>103315</wp:posOffset>
                </wp:positionV>
                <wp:extent cx="997527" cy="350322"/>
                <wp:effectExtent l="76200" t="76200" r="107950" b="126365"/>
                <wp:wrapNone/>
                <wp:docPr id="1337156675" name="Rectangle: Rounded Corners 27"/>
                <wp:cNvGraphicFramePr/>
                <a:graphic xmlns:a="http://schemas.openxmlformats.org/drawingml/2006/main">
                  <a:graphicData uri="http://schemas.microsoft.com/office/word/2010/wordprocessingShape">
                    <wps:wsp>
                      <wps:cNvSpPr/>
                      <wps:spPr>
                        <a:xfrm>
                          <a:off x="0" y="0"/>
                          <a:ext cx="997527" cy="350322"/>
                        </a:xfrm>
                        <a:prstGeom prst="roundRect">
                          <a:avLst/>
                        </a:prstGeom>
                        <a:noFill/>
                        <a:ln w="28575">
                          <a:solidFill>
                            <a:srgbClr val="FFFF00"/>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0310CB" id="Rectangle: Rounded Corners 27" o:spid="_x0000_s1026" style="position:absolute;margin-left:425.3pt;margin-top:8.15pt;width:78.55pt;height:27.6pt;z-index:25165004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" filled="f" strokecolor="yellow" strokeweight="2.25pt">
                <v:stroke joinstyle="miter"/>
                <v:shadow on="t" color="black" opacity="26214f" origin="-.5,-.5" offset=".74836mm,.74836mm"/>
                <w10:wrap anchorx="margin"/>
              </v:roundrect>
            </w:pict>
          </mc:Fallback>
        </mc:AlternateContent>
      </w:r>
      <w:r>
        <w:rPr>
          <w:noProof/>
        </w:rPr>
        <w:drawing>
          <wp:inline distT="0" distB="0" distL="0" distR="0" wp14:anchorId="1BE05D3D" wp14:editId="414EA181">
            <wp:extent cx="6300938" cy="2218212"/>
            <wp:effectExtent l="38100" t="38100" r="100330" b="86995"/>
            <wp:docPr id="547515130" name="Picture 26" descr="Graphical user interface, text, application, email,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15130" name="Picture 26" descr="Graphical user interface, text, application, email, website&#10;&#10;AI-generated content may be incorrect."/>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313276" cy="2222555"/>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7BFC0D70" w14:textId="77777777" w:rsidR="00852615" w:rsidRPr="00852615" w:rsidRDefault="00852615" w:rsidP="00701C25">
      <w:pPr>
        <w:jc w:val="center"/>
        <w:rPr>
          <w:sz w:val="14"/>
          <w:szCs w:val="14"/>
        </w:rPr>
      </w:pPr>
    </w:p>
    <w:p w14:paraId="11FF6C23" w14:textId="3F2033B4" w:rsidR="00701C25" w:rsidRDefault="00852615" w:rsidP="00701C25">
      <w:proofErr w:type="gramStart"/>
      <w:r>
        <w:t>Now</w:t>
      </w:r>
      <w:proofErr w:type="gramEnd"/>
      <w:r>
        <w:t xml:space="preserve"> click the </w:t>
      </w:r>
      <w:r w:rsidRPr="00852615">
        <w:rPr>
          <w:b/>
          <w:bCs/>
        </w:rPr>
        <w:t>pencil</w:t>
      </w:r>
      <w:r>
        <w:t xml:space="preserve"> </w:t>
      </w:r>
      <w:proofErr w:type="gramStart"/>
      <w:r>
        <w:t xml:space="preserve">by </w:t>
      </w:r>
      <w:r w:rsidRPr="00852615">
        <w:rPr>
          <w:b/>
          <w:bCs/>
        </w:rPr>
        <w:t>Internal</w:t>
      </w:r>
      <w:proofErr w:type="gramEnd"/>
      <w:r w:rsidRPr="00852615">
        <w:rPr>
          <w:b/>
          <w:bCs/>
        </w:rPr>
        <w:t xml:space="preserve"> </w:t>
      </w:r>
      <w:r w:rsidR="00577004">
        <w:rPr>
          <w:b/>
          <w:bCs/>
        </w:rPr>
        <w:t>c</w:t>
      </w:r>
      <w:r w:rsidRPr="00852615">
        <w:rPr>
          <w:b/>
          <w:bCs/>
        </w:rPr>
        <w:t xml:space="preserve">areer </w:t>
      </w:r>
      <w:r w:rsidR="00577004">
        <w:rPr>
          <w:b/>
          <w:bCs/>
        </w:rPr>
        <w:t>s</w:t>
      </w:r>
      <w:r w:rsidRPr="00852615">
        <w:rPr>
          <w:b/>
          <w:bCs/>
        </w:rPr>
        <w:t>ite</w:t>
      </w:r>
      <w:r>
        <w:t>.</w:t>
      </w:r>
    </w:p>
    <w:p w14:paraId="4EF1BF91" w14:textId="77777777" w:rsidR="00852615" w:rsidRPr="00852615" w:rsidRDefault="00852615" w:rsidP="00701C25">
      <w:pPr>
        <w:rPr>
          <w:sz w:val="4"/>
          <w:szCs w:val="4"/>
        </w:rPr>
      </w:pPr>
    </w:p>
    <w:p w14:paraId="001651B0" w14:textId="11184201" w:rsidR="00852615" w:rsidRDefault="00852615" w:rsidP="00852615">
      <w:pPr>
        <w:jc w:val="center"/>
      </w:pPr>
      <w:r>
        <w:rPr>
          <w:noProof/>
        </w:rPr>
        <mc:AlternateContent>
          <mc:Choice Requires="wps">
            <w:drawing>
              <wp:anchor distT="0" distB="0" distL="114300" distR="114300" simplePos="0" relativeHeight="251651072" behindDoc="0" locked="0" layoutInCell="1" allowOverlap="1" wp14:anchorId="6AA8E7C5" wp14:editId="19BBD6C1">
                <wp:simplePos x="0" y="0"/>
                <wp:positionH relativeFrom="column">
                  <wp:posOffset>5471956</wp:posOffset>
                </wp:positionH>
                <wp:positionV relativeFrom="paragraph">
                  <wp:posOffset>1318260</wp:posOffset>
                </wp:positionV>
                <wp:extent cx="290946" cy="267195"/>
                <wp:effectExtent l="76200" t="76200" r="109220" b="114300"/>
                <wp:wrapNone/>
                <wp:docPr id="1901868705" name="Rectangle: Rounded Corners 29"/>
                <wp:cNvGraphicFramePr/>
                <a:graphic xmlns:a="http://schemas.openxmlformats.org/drawingml/2006/main">
                  <a:graphicData uri="http://schemas.microsoft.com/office/word/2010/wordprocessingShape">
                    <wps:wsp>
                      <wps:cNvSpPr/>
                      <wps:spPr>
                        <a:xfrm>
                          <a:off x="0" y="0"/>
                          <a:ext cx="290946" cy="267195"/>
                        </a:xfrm>
                        <a:prstGeom prst="roundRect">
                          <a:avLst/>
                        </a:prstGeom>
                        <a:noFill/>
                        <a:ln w="28575">
                          <a:solidFill>
                            <a:schemeClr val="accent4">
                              <a:lumMod val="75000"/>
                            </a:schemeClr>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C5651E" id="Rectangle: Rounded Corners 29" o:spid="_x0000_s1026" style="position:absolute;margin-left:430.85pt;margin-top:103.8pt;width:22.9pt;height:21.05pt;z-index:251651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" filled="f" strokecolor="#1a4bc7 [2407]" strokeweight="2.25pt">
                <v:stroke joinstyle="miter"/>
                <v:shadow on="t" color="black" opacity="26214f" origin="-.5,-.5" offset=".74836mm,.74836mm"/>
              </v:roundrect>
            </w:pict>
          </mc:Fallback>
        </mc:AlternateContent>
      </w:r>
      <w:r>
        <w:rPr>
          <w:noProof/>
        </w:rPr>
        <w:drawing>
          <wp:inline distT="0" distB="0" distL="0" distR="0" wp14:anchorId="0E5FD18D" wp14:editId="368A611A">
            <wp:extent cx="5792346" cy="2247900"/>
            <wp:effectExtent l="38100" t="38100" r="94615" b="95250"/>
            <wp:docPr id="166474757" name="Picture 28" descr="Graphical user interface, text, application, email,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4757" name="Picture 28" descr="Graphical user interface, text, application, email, website&#10;&#10;AI-generated content may be incorrect."/>
                    <pic:cNvPicPr/>
                  </pic:nvPicPr>
                  <pic:blipFill rotWithShape="1">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b="31884"/>
                    <a:stretch/>
                  </pic:blipFill>
                  <pic:spPr bwMode="auto">
                    <a:xfrm>
                      <a:off x="0" y="0"/>
                      <a:ext cx="5799936" cy="2250845"/>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BCED12E" w14:textId="77777777" w:rsidR="00577004" w:rsidRPr="00300F3D" w:rsidRDefault="00577004" w:rsidP="00852615">
      <w:pPr>
        <w:jc w:val="center"/>
        <w:rPr>
          <w:sz w:val="12"/>
          <w:szCs w:val="12"/>
        </w:rPr>
      </w:pPr>
    </w:p>
    <w:p w14:paraId="1A3C39EC" w14:textId="01AAD855" w:rsidR="00577004" w:rsidRDefault="00577004" w:rsidP="00852615">
      <w:r w:rsidRPr="002E18AB">
        <w:t xml:space="preserve">In the </w:t>
      </w:r>
      <w:r w:rsidRPr="002E18AB">
        <w:rPr>
          <w:b/>
          <w:bCs/>
        </w:rPr>
        <w:t>Posting Schedule</w:t>
      </w:r>
      <w:r w:rsidRPr="002E18AB">
        <w:t xml:space="preserve"> field</w:t>
      </w:r>
      <w:r>
        <w:t xml:space="preserve"> (see star below)</w:t>
      </w:r>
      <w:r w:rsidRPr="002E18AB">
        <w:t xml:space="preserve">, you can choose </w:t>
      </w:r>
      <w:r w:rsidRPr="002E18AB">
        <w:rPr>
          <w:b/>
          <w:bCs/>
        </w:rPr>
        <w:t>Post Now</w:t>
      </w:r>
      <w:r w:rsidRPr="002E18AB">
        <w:t xml:space="preserve"> (which</w:t>
      </w:r>
      <w:r>
        <w:t>, after saving,</w:t>
      </w:r>
      <w:r w:rsidRPr="002E18AB">
        <w:t xml:space="preserve"> will post the job within 15 minutes) or </w:t>
      </w:r>
      <w:r w:rsidRPr="002E18AB">
        <w:rPr>
          <w:b/>
          <w:bCs/>
        </w:rPr>
        <w:t>Post Later</w:t>
      </w:r>
      <w:r w:rsidR="00300F3D">
        <w:rPr>
          <w:b/>
          <w:bCs/>
        </w:rPr>
        <w:t xml:space="preserve"> </w:t>
      </w:r>
      <w:r w:rsidR="00300F3D">
        <w:t>(which will allow you to select a date and time to post the job)</w:t>
      </w:r>
      <w:r w:rsidRPr="002E18AB">
        <w:t>.</w:t>
      </w:r>
      <w:r>
        <w:t xml:space="preserve">  </w:t>
      </w:r>
    </w:p>
    <w:p w14:paraId="3690FEB8" w14:textId="77777777" w:rsidR="00577004" w:rsidRPr="00577004" w:rsidRDefault="00577004" w:rsidP="00852615">
      <w:pPr>
        <w:rPr>
          <w:sz w:val="6"/>
          <w:szCs w:val="6"/>
        </w:rPr>
      </w:pPr>
    </w:p>
    <w:p w14:paraId="13396504" w14:textId="45288093" w:rsidR="00577004" w:rsidRDefault="00577004" w:rsidP="00577004">
      <w:pPr>
        <w:jc w:val="center"/>
      </w:pPr>
      <w:r>
        <w:rPr>
          <w:noProof/>
        </w:rPr>
        <mc:AlternateContent>
          <mc:Choice Requires="wpg">
            <w:drawing>
              <wp:anchor distT="0" distB="0" distL="114300" distR="114300" simplePos="0" relativeHeight="251652096" behindDoc="0" locked="0" layoutInCell="1" allowOverlap="1" wp14:anchorId="53445FA9" wp14:editId="37DEE14F">
                <wp:simplePos x="0" y="0"/>
                <wp:positionH relativeFrom="column">
                  <wp:posOffset>4181618</wp:posOffset>
                </wp:positionH>
                <wp:positionV relativeFrom="paragraph">
                  <wp:posOffset>1528919</wp:posOffset>
                </wp:positionV>
                <wp:extent cx="247650" cy="241300"/>
                <wp:effectExtent l="19050" t="19050" r="57150" b="82550"/>
                <wp:wrapNone/>
                <wp:docPr id="1102706462" name="Graphic 159" descr="Star"/>
                <wp:cNvGraphicFramePr/>
                <a:graphic xmlns:a="http://schemas.openxmlformats.org/drawingml/2006/main">
                  <a:graphicData uri="http://schemas.microsoft.com/office/word/2010/wordprocessingGroup">
                    <wpg:wgp>
                      <wpg:cNvGrpSpPr/>
                      <wpg:grpSpPr>
                        <a:xfrm>
                          <a:off x="0" y="0"/>
                          <a:ext cx="247650" cy="241300"/>
                          <a:chOff x="3994150" y="2851150"/>
                          <a:chExt cx="914400" cy="914400"/>
                        </a:xfrm>
                        <a:solidFill>
                          <a:schemeClr val="accent4">
                            <a:lumMod val="75000"/>
                          </a:schemeClr>
                        </a:solidFill>
                        <a:effectLst>
                          <a:outerShdw blurRad="50800" dist="38100" dir="2700000" algn="tl" rotWithShape="0">
                            <a:prstClr val="black">
                              <a:alpha val="40000"/>
                            </a:prstClr>
                          </a:outerShdw>
                        </a:effectLst>
                      </wpg:grpSpPr>
                      <wps:wsp>
                        <wps:cNvPr id="1631456201" name="Freeform: Shape 1631456201"/>
                        <wps:cNvSpPr/>
                        <wps:spPr>
                          <a:xfrm>
                            <a:off x="4070350" y="2927350"/>
                            <a:ext cx="762000" cy="762000"/>
                          </a:xfrm>
                          <a:custGeom>
                            <a:avLst/>
                            <a:gdLst>
                              <a:gd name="connsiteX0" fmla="*/ 762000 w 762000"/>
                              <a:gd name="connsiteY0" fmla="*/ 285750 h 762000"/>
                              <a:gd name="connsiteX1" fmla="*/ 476250 w 762000"/>
                              <a:gd name="connsiteY1" fmla="*/ 285750 h 762000"/>
                              <a:gd name="connsiteX2" fmla="*/ 381000 w 762000"/>
                              <a:gd name="connsiteY2" fmla="*/ 0 h 762000"/>
                              <a:gd name="connsiteX3" fmla="*/ 285750 w 762000"/>
                              <a:gd name="connsiteY3" fmla="*/ 285750 h 762000"/>
                              <a:gd name="connsiteX4" fmla="*/ 0 w 762000"/>
                              <a:gd name="connsiteY4" fmla="*/ 285750 h 762000"/>
                              <a:gd name="connsiteX5" fmla="*/ 219075 w 762000"/>
                              <a:gd name="connsiteY5" fmla="*/ 476250 h 762000"/>
                              <a:gd name="connsiteX6" fmla="*/ 133350 w 762000"/>
                              <a:gd name="connsiteY6" fmla="*/ 762000 h 762000"/>
                              <a:gd name="connsiteX7" fmla="*/ 381000 w 762000"/>
                              <a:gd name="connsiteY7" fmla="*/ 590550 h 762000"/>
                              <a:gd name="connsiteX8" fmla="*/ 628650 w 762000"/>
                              <a:gd name="connsiteY8" fmla="*/ 762000 h 762000"/>
                              <a:gd name="connsiteX9" fmla="*/ 542925 w 762000"/>
                              <a:gd name="connsiteY9" fmla="*/ 476250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62000" h="762000">
                                <a:moveTo>
                                  <a:pt x="762000" y="285750"/>
                                </a:moveTo>
                                <a:lnTo>
                                  <a:pt x="476250" y="285750"/>
                                </a:lnTo>
                                <a:lnTo>
                                  <a:pt x="381000" y="0"/>
                                </a:lnTo>
                                <a:lnTo>
                                  <a:pt x="285750" y="285750"/>
                                </a:lnTo>
                                <a:lnTo>
                                  <a:pt x="0" y="285750"/>
                                </a:lnTo>
                                <a:lnTo>
                                  <a:pt x="219075" y="476250"/>
                                </a:lnTo>
                                <a:lnTo>
                                  <a:pt x="133350" y="762000"/>
                                </a:lnTo>
                                <a:lnTo>
                                  <a:pt x="381000" y="590550"/>
                                </a:lnTo>
                                <a:lnTo>
                                  <a:pt x="628650" y="762000"/>
                                </a:lnTo>
                                <a:lnTo>
                                  <a:pt x="542925" y="476250"/>
                                </a:lnTo>
                                <a:close/>
                              </a:path>
                            </a:pathLst>
                          </a:custGeom>
                          <a:grpFill/>
                          <a:ln w="9525" cap="flat">
                            <a:noFill/>
                            <a:prstDash val="solid"/>
                            <a:miter/>
                          </a:ln>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4BE967" id="Graphic 159" o:spid="_x0000_s1026" alt="Star" style="position:absolute;margin-left:329.25pt;margin-top:120.4pt;width:19.5pt;height:19pt;z-index:251652096;mso-width-relative:margin;mso-height-relative:margin" coordorigin="39941,28511"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">
                <v:shape id="Freeform: Shape 1631456201" o:spid="_x0000_s1027" style="position:absolute;left:40703;top:29273;width:7620;height:7620;visibility:visible;mso-wrap-style:square;v-text-anchor:middle" coordsize="762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" path="m762000,285750r-285750,l381000,,285750,285750,,285750,219075,476250,133350,762000,381000,590550,628650,762000,542925,476250,762000,285750xe" filled="f" stroked="f">
                  <v:stroke joinstyle="miter"/>
                  <v:path arrowok="t" o:connecttype="custom" o:connectlocs="762000,285750;476250,285750;381000,0;285750,285750;0,285750;219075,476250;133350,762000;381000,590550;628650,762000;542925,476250" o:connectangles="0,0,0,0,0,0,0,0,0,0"/>
                </v:shape>
              </v:group>
            </w:pict>
          </mc:Fallback>
        </mc:AlternateContent>
      </w:r>
      <w:r>
        <w:rPr>
          <w:noProof/>
        </w:rPr>
        <w:drawing>
          <wp:inline distT="0" distB="0" distL="0" distR="0" wp14:anchorId="6CA2EB94" wp14:editId="28B3BE1B">
            <wp:extent cx="5071883" cy="2677804"/>
            <wp:effectExtent l="38100" t="38100" r="90805" b="103505"/>
            <wp:docPr id="1717349126" name="Picture 30"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49126" name="Picture 30" descr="Graphical user interface, text, application, email&#10;&#10;AI-generated content may be incorrect."/>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109134" cy="2697471"/>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7879725B" w14:textId="107460C4" w:rsidR="00577004" w:rsidRDefault="00577004" w:rsidP="00577004">
      <w:pPr>
        <w:rPr>
          <w:noProof/>
        </w:rPr>
      </w:pPr>
      <w:r>
        <w:lastRenderedPageBreak/>
        <w:t xml:space="preserve">If you choose </w:t>
      </w:r>
      <w:r w:rsidRPr="006A70AA">
        <w:rPr>
          <w:b/>
          <w:bCs/>
        </w:rPr>
        <w:t>Post Later</w:t>
      </w:r>
      <w:r>
        <w:t xml:space="preserve">, you need to specify the </w:t>
      </w:r>
      <w:r w:rsidRPr="006A70AA">
        <w:rPr>
          <w:b/>
          <w:bCs/>
        </w:rPr>
        <w:t>Date</w:t>
      </w:r>
      <w:r>
        <w:t xml:space="preserve"> and </w:t>
      </w:r>
      <w:r w:rsidRPr="006A70AA">
        <w:rPr>
          <w:b/>
          <w:bCs/>
        </w:rPr>
        <w:t>Time</w:t>
      </w:r>
      <w:r>
        <w:t xml:space="preserve"> you want this job to post. </w:t>
      </w:r>
      <w:r w:rsidR="00507608">
        <w:t xml:space="preserve">In the </w:t>
      </w:r>
      <w:r w:rsidR="00507608" w:rsidRPr="0032092D">
        <w:rPr>
          <w:b/>
          <w:bCs/>
        </w:rPr>
        <w:t>Start Date</w:t>
      </w:r>
      <w:r w:rsidR="00507608">
        <w:t xml:space="preserve"> field, you can either type in the date you want this job to post or c</w:t>
      </w:r>
      <w:r>
        <w:t>lick the calendar button (</w:t>
      </w:r>
      <w:r w:rsidR="00E335DB">
        <w:t>see arrow below</w:t>
      </w:r>
      <w:r>
        <w:t xml:space="preserve">) to open a </w:t>
      </w:r>
      <w:r w:rsidRPr="0032092D">
        <w:rPr>
          <w:b/>
          <w:bCs/>
        </w:rPr>
        <w:t>Date/Time</w:t>
      </w:r>
      <w:r>
        <w:t xml:space="preserve"> picker</w:t>
      </w:r>
      <w:r w:rsidR="00507608">
        <w:t xml:space="preserve"> to select the date</w:t>
      </w:r>
      <w:r w:rsidR="0033402C">
        <w:t>, time,</w:t>
      </w:r>
      <w:r w:rsidR="00507608">
        <w:t xml:space="preserve"> and hit </w:t>
      </w:r>
      <w:r w:rsidR="00507608" w:rsidRPr="00507608">
        <w:rPr>
          <w:b/>
          <w:bCs/>
        </w:rPr>
        <w:t>Done</w:t>
      </w:r>
      <w:r w:rsidR="00507608">
        <w:t xml:space="preserve"> </w:t>
      </w:r>
      <w:r w:rsidR="00FD07CB">
        <w:t xml:space="preserve">(highlighted below) </w:t>
      </w:r>
      <w:r w:rsidR="00507608">
        <w:t>on the calendar</w:t>
      </w:r>
      <w:r>
        <w:rPr>
          <w:noProof/>
        </w:rPr>
        <w:t>.</w:t>
      </w:r>
      <w:r w:rsidR="00E335DB">
        <w:rPr>
          <w:noProof/>
        </w:rPr>
        <w:t xml:space="preserve"> </w:t>
      </w:r>
      <w:r w:rsidR="00FD07CB">
        <w:rPr>
          <w:noProof/>
        </w:rPr>
        <w:t xml:space="preserve">You can also set an </w:t>
      </w:r>
      <w:r w:rsidR="00FD07CB" w:rsidRPr="0033402C">
        <w:rPr>
          <w:b/>
          <w:bCs/>
          <w:noProof/>
        </w:rPr>
        <w:t>End Date</w:t>
      </w:r>
      <w:r w:rsidR="00FD07CB">
        <w:rPr>
          <w:noProof/>
        </w:rPr>
        <w:t xml:space="preserve"> for posting (see star below). Click </w:t>
      </w:r>
      <w:r w:rsidR="00FD07CB" w:rsidRPr="00FD07CB">
        <w:rPr>
          <w:b/>
          <w:bCs/>
          <w:noProof/>
        </w:rPr>
        <w:t>Save</w:t>
      </w:r>
      <w:r w:rsidR="00FD07CB">
        <w:rPr>
          <w:noProof/>
        </w:rPr>
        <w:t xml:space="preserve"> when you’re done (circled). </w:t>
      </w:r>
    </w:p>
    <w:p w14:paraId="0947135F" w14:textId="6E004CCE" w:rsidR="00507608" w:rsidRDefault="0033402C" w:rsidP="00507608">
      <w:pPr>
        <w:jc w:val="center"/>
        <w:rPr>
          <w:noProof/>
        </w:rPr>
      </w:pPr>
      <w:r>
        <w:rPr>
          <w:noProof/>
        </w:rPr>
        <mc:AlternateContent>
          <mc:Choice Requires="wps">
            <w:drawing>
              <wp:anchor distT="0" distB="0" distL="114300" distR="114300" simplePos="0" relativeHeight="251657216" behindDoc="0" locked="0" layoutInCell="1" allowOverlap="1" wp14:anchorId="2865B903" wp14:editId="55A7C395">
                <wp:simplePos x="0" y="0"/>
                <wp:positionH relativeFrom="column">
                  <wp:posOffset>2405304</wp:posOffset>
                </wp:positionH>
                <wp:positionV relativeFrom="paragraph">
                  <wp:posOffset>2482888</wp:posOffset>
                </wp:positionV>
                <wp:extent cx="1676400" cy="697230"/>
                <wp:effectExtent l="742950" t="723900" r="114300" b="121920"/>
                <wp:wrapNone/>
                <wp:docPr id="1023069213" name="Speech Bubble: Rectangle 14"/>
                <wp:cNvGraphicFramePr/>
                <a:graphic xmlns:a="http://schemas.openxmlformats.org/drawingml/2006/main">
                  <a:graphicData uri="http://schemas.microsoft.com/office/word/2010/wordprocessingShape">
                    <wps:wsp>
                      <wps:cNvSpPr/>
                      <wps:spPr>
                        <a:xfrm>
                          <a:off x="0" y="0"/>
                          <a:ext cx="1676400" cy="697230"/>
                        </a:xfrm>
                        <a:prstGeom prst="wedgeRectCallout">
                          <a:avLst>
                            <a:gd name="adj1" fmla="val -91668"/>
                            <a:gd name="adj2" fmla="val -147255"/>
                          </a:avLst>
                        </a:prstGeom>
                        <a:solidFill>
                          <a:schemeClr val="accent4"/>
                        </a:solidFill>
                        <a:ln>
                          <a:solidFill>
                            <a:schemeClr val="accent4"/>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txbx>
                        <w:txbxContent>
                          <w:p w14:paraId="535323E3" w14:textId="109E70EC" w:rsidR="0033402C" w:rsidRPr="0033402C" w:rsidRDefault="0033402C">
                            <w:pPr>
                              <w:rPr>
                                <w:sz w:val="24"/>
                                <w:szCs w:val="24"/>
                              </w:rPr>
                            </w:pPr>
                            <w:r w:rsidRPr="0033402C">
                              <w:rPr>
                                <w:sz w:val="24"/>
                                <w:szCs w:val="24"/>
                              </w:rPr>
                              <w:t>You can click this time to select an exact time for posting</w:t>
                            </w:r>
                          </w:p>
                        </w:txbxContent>
                      </wps:txbx>
                      <wps:bodyPr rot="0" spcFirstLastPara="0" vertOverflow="overflow" horzOverflow="overflow" vert="horz" wrap="square" lIns="27432" tIns="27432" rIns="27432" bIns="2743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65B90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4" o:spid="_x0000_s1032" type="#_x0000_t61" style="position:absolute;left:0;text-align:left;margin-left:189.4pt;margin-top:195.5pt;width:132pt;height:54.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" adj="-9000,-21007" fillcolor="#4775e7 [3207]" strokecolor="#4775e7 [3207]" strokeweight="1.5pt">
                <v:shadow on="t" color="black" opacity="26214f" origin="-.5,-.5" offset=".74836mm,.74836mm"/>
                <v:textbox inset="2.16pt,2.16pt,2.16pt,2.16pt">
                  <w:txbxContent>
                    <w:p w14:paraId="535323E3" w14:textId="109E70EC" w:rsidR="0033402C" w:rsidRPr="0033402C" w:rsidRDefault="0033402C">
                      <w:pPr>
                        <w:rPr>
                          <w:sz w:val="24"/>
                          <w:szCs w:val="24"/>
                        </w:rPr>
                      </w:pPr>
                      <w:r w:rsidRPr="0033402C">
                        <w:rPr>
                          <w:sz w:val="24"/>
                          <w:szCs w:val="24"/>
                        </w:rPr>
                        <w:t>You can click this time to select an exact time for posting</w:t>
                      </w:r>
                    </w:p>
                  </w:txbxContent>
                </v:textbox>
              </v:shape>
            </w:pict>
          </mc:Fallback>
        </mc:AlternateContent>
      </w:r>
      <w:r w:rsidR="00FD07CB">
        <w:rPr>
          <w:noProof/>
        </w:rPr>
        <mc:AlternateContent>
          <mc:Choice Requires="wps">
            <w:drawing>
              <wp:anchor distT="0" distB="0" distL="114300" distR="114300" simplePos="0" relativeHeight="251656192" behindDoc="0" locked="0" layoutInCell="1" allowOverlap="1" wp14:anchorId="0875C7FF" wp14:editId="3F95FD0B">
                <wp:simplePos x="0" y="0"/>
                <wp:positionH relativeFrom="column">
                  <wp:posOffset>4902926</wp:posOffset>
                </wp:positionH>
                <wp:positionV relativeFrom="paragraph">
                  <wp:posOffset>2761541</wp:posOffset>
                </wp:positionV>
                <wp:extent cx="403761" cy="283870"/>
                <wp:effectExtent l="76200" t="76200" r="111125" b="135255"/>
                <wp:wrapNone/>
                <wp:docPr id="1482570553" name="Rectangle: Rounded Corners 32"/>
                <wp:cNvGraphicFramePr/>
                <a:graphic xmlns:a="http://schemas.openxmlformats.org/drawingml/2006/main">
                  <a:graphicData uri="http://schemas.microsoft.com/office/word/2010/wordprocessingShape">
                    <wps:wsp>
                      <wps:cNvSpPr/>
                      <wps:spPr>
                        <a:xfrm>
                          <a:off x="0" y="0"/>
                          <a:ext cx="403761" cy="283870"/>
                        </a:xfrm>
                        <a:prstGeom prst="roundRect">
                          <a:avLst/>
                        </a:prstGeom>
                        <a:noFill/>
                        <a:ln w="28575">
                          <a:solidFill>
                            <a:schemeClr val="accent4">
                              <a:lumMod val="75000"/>
                            </a:schemeClr>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E5B4BA" id="Rectangle: Rounded Corners 32" o:spid="_x0000_s1026" style="position:absolute;margin-left:386.05pt;margin-top:217.45pt;width:31.8pt;height:22.3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" filled="f" strokecolor="#1a4bc7 [2407]" strokeweight="2.25pt">
                <v:stroke joinstyle="miter"/>
                <v:shadow on="t" color="black" opacity="26214f" origin="-.5,-.5" offset=".74836mm,.74836mm"/>
              </v:roundrect>
            </w:pict>
          </mc:Fallback>
        </mc:AlternateContent>
      </w:r>
      <w:r w:rsidR="00FD07CB">
        <w:rPr>
          <w:noProof/>
        </w:rPr>
        <mc:AlternateContent>
          <mc:Choice Requires="wpg">
            <w:drawing>
              <wp:anchor distT="0" distB="0" distL="114300" distR="114300" simplePos="0" relativeHeight="251655168" behindDoc="0" locked="0" layoutInCell="1" allowOverlap="1" wp14:anchorId="030EF7A1" wp14:editId="11D6AA25">
                <wp:simplePos x="0" y="0"/>
                <wp:positionH relativeFrom="column">
                  <wp:posOffset>4161378</wp:posOffset>
                </wp:positionH>
                <wp:positionV relativeFrom="paragraph">
                  <wp:posOffset>1871556</wp:posOffset>
                </wp:positionV>
                <wp:extent cx="247650" cy="241300"/>
                <wp:effectExtent l="19050" t="19050" r="57150" b="82550"/>
                <wp:wrapNone/>
                <wp:docPr id="231470395" name="Graphic 159" descr="Star"/>
                <wp:cNvGraphicFramePr/>
                <a:graphic xmlns:a="http://schemas.openxmlformats.org/drawingml/2006/main">
                  <a:graphicData uri="http://schemas.microsoft.com/office/word/2010/wordprocessingGroup">
                    <wpg:wgp>
                      <wpg:cNvGrpSpPr/>
                      <wpg:grpSpPr>
                        <a:xfrm>
                          <a:off x="0" y="0"/>
                          <a:ext cx="247650" cy="241300"/>
                          <a:chOff x="3994150" y="2851150"/>
                          <a:chExt cx="914400" cy="914400"/>
                        </a:xfrm>
                        <a:solidFill>
                          <a:schemeClr val="accent4">
                            <a:lumMod val="75000"/>
                          </a:schemeClr>
                        </a:solidFill>
                        <a:effectLst>
                          <a:outerShdw blurRad="50800" dist="38100" dir="2700000" algn="tl" rotWithShape="0">
                            <a:prstClr val="black">
                              <a:alpha val="40000"/>
                            </a:prstClr>
                          </a:outerShdw>
                        </a:effectLst>
                      </wpg:grpSpPr>
                      <wps:wsp>
                        <wps:cNvPr id="1386884789" name="Freeform: Shape 1386884789"/>
                        <wps:cNvSpPr/>
                        <wps:spPr>
                          <a:xfrm>
                            <a:off x="4070350" y="2927350"/>
                            <a:ext cx="762000" cy="762000"/>
                          </a:xfrm>
                          <a:custGeom>
                            <a:avLst/>
                            <a:gdLst>
                              <a:gd name="connsiteX0" fmla="*/ 762000 w 762000"/>
                              <a:gd name="connsiteY0" fmla="*/ 285750 h 762000"/>
                              <a:gd name="connsiteX1" fmla="*/ 476250 w 762000"/>
                              <a:gd name="connsiteY1" fmla="*/ 285750 h 762000"/>
                              <a:gd name="connsiteX2" fmla="*/ 381000 w 762000"/>
                              <a:gd name="connsiteY2" fmla="*/ 0 h 762000"/>
                              <a:gd name="connsiteX3" fmla="*/ 285750 w 762000"/>
                              <a:gd name="connsiteY3" fmla="*/ 285750 h 762000"/>
                              <a:gd name="connsiteX4" fmla="*/ 0 w 762000"/>
                              <a:gd name="connsiteY4" fmla="*/ 285750 h 762000"/>
                              <a:gd name="connsiteX5" fmla="*/ 219075 w 762000"/>
                              <a:gd name="connsiteY5" fmla="*/ 476250 h 762000"/>
                              <a:gd name="connsiteX6" fmla="*/ 133350 w 762000"/>
                              <a:gd name="connsiteY6" fmla="*/ 762000 h 762000"/>
                              <a:gd name="connsiteX7" fmla="*/ 381000 w 762000"/>
                              <a:gd name="connsiteY7" fmla="*/ 590550 h 762000"/>
                              <a:gd name="connsiteX8" fmla="*/ 628650 w 762000"/>
                              <a:gd name="connsiteY8" fmla="*/ 762000 h 762000"/>
                              <a:gd name="connsiteX9" fmla="*/ 542925 w 762000"/>
                              <a:gd name="connsiteY9" fmla="*/ 476250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62000" h="762000">
                                <a:moveTo>
                                  <a:pt x="762000" y="285750"/>
                                </a:moveTo>
                                <a:lnTo>
                                  <a:pt x="476250" y="285750"/>
                                </a:lnTo>
                                <a:lnTo>
                                  <a:pt x="381000" y="0"/>
                                </a:lnTo>
                                <a:lnTo>
                                  <a:pt x="285750" y="285750"/>
                                </a:lnTo>
                                <a:lnTo>
                                  <a:pt x="0" y="285750"/>
                                </a:lnTo>
                                <a:lnTo>
                                  <a:pt x="219075" y="476250"/>
                                </a:lnTo>
                                <a:lnTo>
                                  <a:pt x="133350" y="762000"/>
                                </a:lnTo>
                                <a:lnTo>
                                  <a:pt x="381000" y="590550"/>
                                </a:lnTo>
                                <a:lnTo>
                                  <a:pt x="628650" y="762000"/>
                                </a:lnTo>
                                <a:lnTo>
                                  <a:pt x="542925" y="476250"/>
                                </a:lnTo>
                                <a:close/>
                              </a:path>
                            </a:pathLst>
                          </a:custGeom>
                          <a:grpFill/>
                          <a:ln w="9525" cap="flat">
                            <a:noFill/>
                            <a:prstDash val="solid"/>
                            <a:miter/>
                          </a:ln>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AEBEA3" id="Graphic 159" o:spid="_x0000_s1026" alt="Star" style="position:absolute;margin-left:327.65pt;margin-top:147.35pt;width:19.5pt;height:19pt;z-index:251655168;mso-width-relative:margin;mso-height-relative:margin" coordorigin="39941,28511"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">
                <v:shape id="Freeform: Shape 1386884789" o:spid="_x0000_s1027" style="position:absolute;left:40703;top:29273;width:7620;height:7620;visibility:visible;mso-wrap-style:square;v-text-anchor:middle" coordsize="7620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" path="m762000,285750r-285750,l381000,,285750,285750,,285750,219075,476250,133350,762000,381000,590550,628650,762000,542925,476250,762000,285750xe" filled="f" stroked="f">
                  <v:stroke joinstyle="miter"/>
                  <v:path arrowok="t" o:connecttype="custom" o:connectlocs="762000,285750;476250,285750;381000,0;285750,285750;0,285750;219075,476250;133350,762000;381000,590550;628650,762000;542925,476250" o:connectangles="0,0,0,0,0,0,0,0,0,0"/>
                </v:shape>
              </v:group>
            </w:pict>
          </mc:Fallback>
        </mc:AlternateContent>
      </w:r>
      <w:r w:rsidR="00FD07CB">
        <w:rPr>
          <w:noProof/>
        </w:rPr>
        <mc:AlternateContent>
          <mc:Choice Requires="wps">
            <w:drawing>
              <wp:anchor distT="0" distB="0" distL="114300" distR="114300" simplePos="0" relativeHeight="251654144" behindDoc="0" locked="0" layoutInCell="1" allowOverlap="1" wp14:anchorId="53BF2D13" wp14:editId="657C1729">
                <wp:simplePos x="0" y="0"/>
                <wp:positionH relativeFrom="column">
                  <wp:posOffset>2362423</wp:posOffset>
                </wp:positionH>
                <wp:positionV relativeFrom="paragraph">
                  <wp:posOffset>1623695</wp:posOffset>
                </wp:positionV>
                <wp:extent cx="272893" cy="219694"/>
                <wp:effectExtent l="0" t="0" r="0" b="9525"/>
                <wp:wrapNone/>
                <wp:docPr id="299" name="Rectangle 1"/>
                <wp:cNvGraphicFramePr/>
                <a:graphic xmlns:a="http://schemas.openxmlformats.org/drawingml/2006/main">
                  <a:graphicData uri="http://schemas.microsoft.com/office/word/2010/wordprocessingShape">
                    <wps:wsp>
                      <wps:cNvSpPr/>
                      <wps:spPr>
                        <a:xfrm>
                          <a:off x="0" y="0"/>
                          <a:ext cx="272893" cy="219694"/>
                        </a:xfrm>
                        <a:prstGeom prst="rect">
                          <a:avLst/>
                        </a:prstGeom>
                        <a:solidFill>
                          <a:srgbClr val="FFFF00">
                            <a:alpha val="13000"/>
                          </a:srgb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0CDAD" id="Rectangle 1" o:spid="_x0000_s1026" style="position:absolute;margin-left:186pt;margin-top:127.85pt;width:21.5pt;height:17.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" fillcolor="yellow" stroked="f" strokeweight="3pt">
                <v:fill opacity="8481f"/>
              </v:rect>
            </w:pict>
          </mc:Fallback>
        </mc:AlternateContent>
      </w:r>
      <w:r w:rsidR="00E335DB">
        <w:rPr>
          <w:noProof/>
        </w:rPr>
        <mc:AlternateContent>
          <mc:Choice Requires="wps">
            <w:drawing>
              <wp:anchor distT="0" distB="0" distL="114300" distR="114300" simplePos="0" relativeHeight="251653120" behindDoc="0" locked="0" layoutInCell="1" allowOverlap="1" wp14:anchorId="614826B3" wp14:editId="1B98AF59">
                <wp:simplePos x="0" y="0"/>
                <wp:positionH relativeFrom="column">
                  <wp:posOffset>2362596</wp:posOffset>
                </wp:positionH>
                <wp:positionV relativeFrom="paragraph">
                  <wp:posOffset>1851033</wp:posOffset>
                </wp:positionV>
                <wp:extent cx="622300" cy="266700"/>
                <wp:effectExtent l="38100" t="57150" r="44450" b="114300"/>
                <wp:wrapNone/>
                <wp:docPr id="1650302816" name="Graphic 54" descr="Arrow Straight"/>
                <wp:cNvGraphicFramePr/>
                <a:graphic xmlns:a="http://schemas.openxmlformats.org/drawingml/2006/main">
                  <a:graphicData uri="http://schemas.microsoft.com/office/word/2010/wordprocessingShape">
                    <wps:wsp>
                      <wps:cNvSpPr/>
                      <wps:spPr>
                        <a:xfrm rot="10800000">
                          <a:off x="0" y="0"/>
                          <a:ext cx="622300" cy="266700"/>
                        </a:xfrm>
                        <a:custGeom>
                          <a:avLst/>
                          <a:gdLst>
                            <a:gd name="connsiteX0" fmla="*/ 228626 w 838226"/>
                            <a:gd name="connsiteY0" fmla="*/ 114300 h 457200"/>
                            <a:gd name="connsiteX1" fmla="*/ 228626 w 838226"/>
                            <a:gd name="connsiteY1" fmla="*/ 0 h 457200"/>
                            <a:gd name="connsiteX2" fmla="*/ 26 w 838226"/>
                            <a:gd name="connsiteY2" fmla="*/ 228600 h 457200"/>
                            <a:gd name="connsiteX3" fmla="*/ 228626 w 838226"/>
                            <a:gd name="connsiteY3" fmla="*/ 457200 h 457200"/>
                            <a:gd name="connsiteX4" fmla="*/ 228626 w 838226"/>
                            <a:gd name="connsiteY4" fmla="*/ 342900 h 457200"/>
                            <a:gd name="connsiteX5" fmla="*/ 838226 w 838226"/>
                            <a:gd name="connsiteY5" fmla="*/ 228600 h 457200"/>
                            <a:gd name="connsiteX6" fmla="*/ 228626 w 838226"/>
                            <a:gd name="connsiteY6" fmla="*/ 11430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38226" h="457200">
                              <a:moveTo>
                                <a:pt x="228626" y="114300"/>
                              </a:moveTo>
                              <a:lnTo>
                                <a:pt x="228626" y="0"/>
                              </a:lnTo>
                              <a:lnTo>
                                <a:pt x="26" y="228600"/>
                              </a:lnTo>
                              <a:cubicBezTo>
                                <a:pt x="-2831" y="228600"/>
                                <a:pt x="228626" y="457200"/>
                                <a:pt x="228626" y="457200"/>
                              </a:cubicBezTo>
                              <a:lnTo>
                                <a:pt x="228626" y="342900"/>
                              </a:lnTo>
                              <a:lnTo>
                                <a:pt x="838226" y="228600"/>
                              </a:lnTo>
                              <a:lnTo>
                                <a:pt x="228626" y="114300"/>
                              </a:lnTo>
                              <a:close/>
                            </a:path>
                          </a:pathLst>
                        </a:custGeom>
                        <a:solidFill>
                          <a:schemeClr val="accent4">
                            <a:lumMod val="75000"/>
                          </a:schemeClr>
                        </a:solidFill>
                        <a:ln w="9525" cap="flat">
                          <a:noFill/>
                          <a:prstDash val="solid"/>
                          <a:miter/>
                        </a:ln>
                        <a:effectLst>
                          <a:outerShdw blurRad="50800" dist="38100" dir="2700000" algn="tl" rotWithShape="0">
                            <a:prstClr val="black">
                              <a:alpha val="40000"/>
                            </a:prstClr>
                          </a:outerShdw>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0D8CA" id="Graphic 54" o:spid="_x0000_s1026" alt="Arrow Straight" style="position:absolute;margin-left:186.05pt;margin-top:145.75pt;width:49pt;height:21pt;rotation:18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8226,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" path="m228626,114300l228626,,26,228600v-2857,,228600,228600,228600,228600l228626,342900,838226,228600,228626,114300xe" fillcolor="#1a4bc7 [2407]" stroked="f">
                <v:stroke joinstyle="miter"/>
                <v:shadow on="t" color="black" opacity="26214f" origin="-.5,-.5" offset=".74836mm,.74836mm"/>
                <v:path arrowok="t" o:connecttype="custom" o:connectlocs="169732,66675;169732,0;19,133350;169732,266700;169732,200025;622300,133350;169732,66675" o:connectangles="0,0,0,0,0,0,0"/>
              </v:shape>
            </w:pict>
          </mc:Fallback>
        </mc:AlternateContent>
      </w:r>
      <w:r w:rsidR="00507608">
        <w:rPr>
          <w:noProof/>
        </w:rPr>
        <w:drawing>
          <wp:inline distT="0" distB="0" distL="0" distR="0" wp14:anchorId="64584323" wp14:editId="72C512C4">
            <wp:extent cx="4557650" cy="3036674"/>
            <wp:effectExtent l="38100" t="38100" r="90805" b="87630"/>
            <wp:docPr id="767866705" name="Picture 3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66705" name="Picture 31" descr="Graphical user interface&#10;&#10;AI-generated content may be incorrect."/>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568645" cy="3043999"/>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568858ED" w14:textId="77777777" w:rsidR="0033402C" w:rsidRPr="0033402C" w:rsidRDefault="0033402C" w:rsidP="00507608">
      <w:pPr>
        <w:jc w:val="center"/>
        <w:rPr>
          <w:noProof/>
          <w:sz w:val="20"/>
          <w:szCs w:val="20"/>
        </w:rPr>
      </w:pPr>
    </w:p>
    <w:p w14:paraId="505C0F14" w14:textId="4EEE2131" w:rsidR="00577004" w:rsidRDefault="00FD07CB" w:rsidP="00577004">
      <w:r>
        <w:t xml:space="preserve">Now click the pencil </w:t>
      </w:r>
      <w:proofErr w:type="gramStart"/>
      <w:r>
        <w:t>by</w:t>
      </w:r>
      <w:proofErr w:type="gramEnd"/>
      <w:r>
        <w:t xml:space="preserve"> the </w:t>
      </w:r>
      <w:r w:rsidRPr="0033402C">
        <w:rPr>
          <w:b/>
          <w:bCs/>
        </w:rPr>
        <w:t xml:space="preserve">External </w:t>
      </w:r>
      <w:r w:rsidR="0033402C">
        <w:rPr>
          <w:b/>
          <w:bCs/>
        </w:rPr>
        <w:t>c</w:t>
      </w:r>
      <w:r w:rsidR="0033402C" w:rsidRPr="0033402C">
        <w:rPr>
          <w:b/>
          <w:bCs/>
        </w:rPr>
        <w:t xml:space="preserve">areer </w:t>
      </w:r>
      <w:r w:rsidR="0033402C">
        <w:rPr>
          <w:b/>
          <w:bCs/>
        </w:rPr>
        <w:t>s</w:t>
      </w:r>
      <w:r w:rsidR="0033402C" w:rsidRPr="0033402C">
        <w:rPr>
          <w:b/>
          <w:bCs/>
        </w:rPr>
        <w:t>ite</w:t>
      </w:r>
      <w:r w:rsidR="0033402C">
        <w:rPr>
          <w:b/>
          <w:bCs/>
        </w:rPr>
        <w:t>s</w:t>
      </w:r>
      <w:r w:rsidR="0033402C">
        <w:t>.</w:t>
      </w:r>
      <w:r w:rsidR="00223F3C" w:rsidRPr="00223F3C">
        <w:rPr>
          <w:noProof/>
        </w:rPr>
        <w:t xml:space="preserve"> </w:t>
      </w:r>
    </w:p>
    <w:p w14:paraId="6FD438F9" w14:textId="77777777" w:rsidR="0033402C" w:rsidRPr="00223F3C" w:rsidRDefault="0033402C" w:rsidP="00577004">
      <w:pPr>
        <w:rPr>
          <w:sz w:val="6"/>
          <w:szCs w:val="6"/>
        </w:rPr>
      </w:pPr>
    </w:p>
    <w:p w14:paraId="64A3645F" w14:textId="207C323D" w:rsidR="0033402C" w:rsidRDefault="00223F3C" w:rsidP="00577004">
      <w:r>
        <w:rPr>
          <w:noProof/>
        </w:rPr>
        <mc:AlternateContent>
          <mc:Choice Requires="wps">
            <w:drawing>
              <wp:anchor distT="0" distB="0" distL="114300" distR="114300" simplePos="0" relativeHeight="251658240" behindDoc="0" locked="0" layoutInCell="1" allowOverlap="1" wp14:anchorId="29AD0348" wp14:editId="67C633FE">
                <wp:simplePos x="0" y="0"/>
                <wp:positionH relativeFrom="column">
                  <wp:posOffset>5943600</wp:posOffset>
                </wp:positionH>
                <wp:positionV relativeFrom="paragraph">
                  <wp:posOffset>2875953</wp:posOffset>
                </wp:positionV>
                <wp:extent cx="290946" cy="267195"/>
                <wp:effectExtent l="76200" t="76200" r="109220" b="114300"/>
                <wp:wrapNone/>
                <wp:docPr id="125142124" name="Rectangle: Rounded Corners 29"/>
                <wp:cNvGraphicFramePr/>
                <a:graphic xmlns:a="http://schemas.openxmlformats.org/drawingml/2006/main">
                  <a:graphicData uri="http://schemas.microsoft.com/office/word/2010/wordprocessingShape">
                    <wps:wsp>
                      <wps:cNvSpPr/>
                      <wps:spPr>
                        <a:xfrm>
                          <a:off x="0" y="0"/>
                          <a:ext cx="290946" cy="267195"/>
                        </a:xfrm>
                        <a:prstGeom prst="roundRect">
                          <a:avLst/>
                        </a:prstGeom>
                        <a:noFill/>
                        <a:ln w="28575">
                          <a:solidFill>
                            <a:schemeClr val="accent4">
                              <a:lumMod val="75000"/>
                            </a:schemeClr>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1FAF6F" id="Rectangle: Rounded Corners 29" o:spid="_x0000_s1026" style="position:absolute;margin-left:468pt;margin-top:226.45pt;width:22.9pt;height:21.0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" filled="f" strokecolor="#1a4bc7 [2407]" strokeweight="2.25pt">
                <v:stroke joinstyle="miter"/>
                <v:shadow on="t" color="black" opacity="26214f" origin="-.5,-.5" offset=".74836mm,.74836mm"/>
              </v:roundrect>
            </w:pict>
          </mc:Fallback>
        </mc:AlternateContent>
      </w:r>
      <w:r w:rsidR="0033402C">
        <w:rPr>
          <w:noProof/>
        </w:rPr>
        <w:drawing>
          <wp:inline distT="0" distB="0" distL="0" distR="0" wp14:anchorId="3F2490D1" wp14:editId="4D99B502">
            <wp:extent cx="6583680" cy="3804285"/>
            <wp:effectExtent l="38100" t="38100" r="102870" b="100965"/>
            <wp:docPr id="37025246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252465" name="Picture 35"/>
                    <pic:cNvPicPr/>
                  </pic:nvPicPr>
                  <pic:blipFill>
                    <a:blip r:embed="rId41">
                      <a:extLst>
                        <a:ext uri="{28A0092B-C50C-407E-A947-70E740481C1C}">
                          <a14:useLocalDpi xmlns:a14="http://schemas.microsoft.com/office/drawing/2010/main" val="0"/>
                        </a:ext>
                      </a:extLst>
                    </a:blip>
                    <a:stretch>
                      <a:fillRect/>
                    </a:stretch>
                  </pic:blipFill>
                  <pic:spPr>
                    <a:xfrm>
                      <a:off x="0" y="0"/>
                      <a:ext cx="6596082" cy="3811451"/>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33541A64" w14:textId="77777777" w:rsidR="00223F3C" w:rsidRDefault="00223F3C" w:rsidP="00577004"/>
    <w:p w14:paraId="4ABC1BF5" w14:textId="20D6B1EF" w:rsidR="00B05EFC" w:rsidRDefault="00B05EFC" w:rsidP="00B05EFC">
      <w:r w:rsidRPr="002E18AB">
        <w:lastRenderedPageBreak/>
        <w:t xml:space="preserve">In the </w:t>
      </w:r>
      <w:r w:rsidRPr="002E18AB">
        <w:rPr>
          <w:b/>
          <w:bCs/>
        </w:rPr>
        <w:t>Posting Schedule</w:t>
      </w:r>
      <w:r w:rsidRPr="002E18AB">
        <w:t xml:space="preserve"> field</w:t>
      </w:r>
      <w:r>
        <w:t xml:space="preserve"> (see star below)</w:t>
      </w:r>
      <w:r w:rsidRPr="002E18AB">
        <w:t xml:space="preserve">, you can choose </w:t>
      </w:r>
      <w:r w:rsidRPr="002E18AB">
        <w:rPr>
          <w:b/>
          <w:bCs/>
        </w:rPr>
        <w:t>Post Now</w:t>
      </w:r>
      <w:r w:rsidRPr="002E18AB">
        <w:t xml:space="preserve"> (which</w:t>
      </w:r>
      <w:r>
        <w:t>, after saving,</w:t>
      </w:r>
      <w:r w:rsidRPr="002E18AB">
        <w:t xml:space="preserve"> will post the job within 15 minutes) or </w:t>
      </w:r>
      <w:r w:rsidRPr="002E18AB">
        <w:rPr>
          <w:b/>
          <w:bCs/>
        </w:rPr>
        <w:t>Post Later</w:t>
      </w:r>
      <w:r w:rsidR="00300F3D">
        <w:rPr>
          <w:b/>
          <w:bCs/>
        </w:rPr>
        <w:t xml:space="preserve"> </w:t>
      </w:r>
      <w:r w:rsidR="00300F3D">
        <w:t>(which will allow you to select a date and time to post the job)</w:t>
      </w:r>
      <w:r w:rsidRPr="002E18AB">
        <w:t>.</w:t>
      </w:r>
      <w:r>
        <w:t xml:space="preserve">  </w:t>
      </w:r>
    </w:p>
    <w:p w14:paraId="41DFE9FB" w14:textId="77777777" w:rsidR="00300F3D" w:rsidRPr="00300F3D" w:rsidRDefault="00300F3D" w:rsidP="00B05EFC">
      <w:pPr>
        <w:rPr>
          <w:sz w:val="6"/>
          <w:szCs w:val="6"/>
        </w:rPr>
      </w:pPr>
    </w:p>
    <w:p w14:paraId="6122C04C" w14:textId="347D2A2E" w:rsidR="00223F3C" w:rsidRDefault="00300F3D" w:rsidP="00300F3D">
      <w:pPr>
        <w:jc w:val="center"/>
      </w:pPr>
      <w:r>
        <w:rPr>
          <w:noProof/>
        </w:rPr>
        <w:drawing>
          <wp:inline distT="0" distB="0" distL="0" distR="0" wp14:anchorId="40C803B2" wp14:editId="0F8C9E1D">
            <wp:extent cx="5989970" cy="2186732"/>
            <wp:effectExtent l="38100" t="38100" r="86995" b="99695"/>
            <wp:docPr id="459492658" name="Picture 36" descr="Graphical user interface, application,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92658" name="Picture 36" descr="Graphical user interface, application, Word&#10;&#10;AI-generated content may be incorrect."/>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011088" cy="2194442"/>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60C6E6BE" w14:textId="77777777" w:rsidR="00300F3D" w:rsidRPr="00300F3D" w:rsidRDefault="00300F3D" w:rsidP="00300F3D">
      <w:pPr>
        <w:jc w:val="center"/>
        <w:rPr>
          <w:sz w:val="10"/>
          <w:szCs w:val="10"/>
        </w:rPr>
      </w:pPr>
    </w:p>
    <w:p w14:paraId="26D547AC" w14:textId="2F58134D" w:rsidR="00300F3D" w:rsidRDefault="00300F3D" w:rsidP="00300F3D">
      <w:pPr>
        <w:rPr>
          <w:noProof/>
        </w:rPr>
      </w:pPr>
      <w:r>
        <w:t xml:space="preserve">If you choose </w:t>
      </w:r>
      <w:r w:rsidRPr="006A70AA">
        <w:rPr>
          <w:b/>
          <w:bCs/>
        </w:rPr>
        <w:t>Post Later</w:t>
      </w:r>
      <w:r>
        <w:t xml:space="preserve">, you need to specify the </w:t>
      </w:r>
      <w:r w:rsidRPr="006A70AA">
        <w:rPr>
          <w:b/>
          <w:bCs/>
        </w:rPr>
        <w:t>Date</w:t>
      </w:r>
      <w:r>
        <w:t xml:space="preserve"> and </w:t>
      </w:r>
      <w:r w:rsidRPr="006A70AA">
        <w:rPr>
          <w:b/>
          <w:bCs/>
        </w:rPr>
        <w:t>Time</w:t>
      </w:r>
      <w:r>
        <w:t xml:space="preserve"> you want this job to post. In the </w:t>
      </w:r>
      <w:r w:rsidRPr="0032092D">
        <w:rPr>
          <w:b/>
          <w:bCs/>
        </w:rPr>
        <w:t>Start Date</w:t>
      </w:r>
      <w:r>
        <w:t xml:space="preserve"> field, you can either type in the date you want this job to post or click the calendar button (see arrow below) to open a </w:t>
      </w:r>
      <w:r w:rsidRPr="0032092D">
        <w:rPr>
          <w:b/>
          <w:bCs/>
        </w:rPr>
        <w:t>Date/Time</w:t>
      </w:r>
      <w:r>
        <w:t xml:space="preserve"> picker to select the date, time, and hit </w:t>
      </w:r>
      <w:r w:rsidRPr="00507608">
        <w:rPr>
          <w:b/>
          <w:bCs/>
        </w:rPr>
        <w:t>Done</w:t>
      </w:r>
      <w:r>
        <w:t xml:space="preserve"> (highlighted below) on the calendar</w:t>
      </w:r>
      <w:r>
        <w:rPr>
          <w:noProof/>
        </w:rPr>
        <w:t xml:space="preserve">. You can also set an </w:t>
      </w:r>
      <w:r w:rsidRPr="0033402C">
        <w:rPr>
          <w:b/>
          <w:bCs/>
          <w:noProof/>
        </w:rPr>
        <w:t>End Date</w:t>
      </w:r>
      <w:r>
        <w:rPr>
          <w:noProof/>
        </w:rPr>
        <w:t xml:space="preserve"> for posting (see star below). Click </w:t>
      </w:r>
      <w:r w:rsidRPr="00FD07CB">
        <w:rPr>
          <w:b/>
          <w:bCs/>
          <w:noProof/>
        </w:rPr>
        <w:t>Save</w:t>
      </w:r>
      <w:r>
        <w:rPr>
          <w:noProof/>
        </w:rPr>
        <w:t xml:space="preserve"> when you’re done (circled). </w:t>
      </w:r>
    </w:p>
    <w:p w14:paraId="2BB827FF" w14:textId="77777777" w:rsidR="00300F3D" w:rsidRPr="00300F3D" w:rsidRDefault="00300F3D" w:rsidP="00300F3D">
      <w:pPr>
        <w:rPr>
          <w:noProof/>
          <w:sz w:val="6"/>
          <w:szCs w:val="6"/>
        </w:rPr>
      </w:pPr>
    </w:p>
    <w:p w14:paraId="7F74FE61" w14:textId="710150D7" w:rsidR="00300F3D" w:rsidRDefault="00DF6534" w:rsidP="00300F3D">
      <w:pPr>
        <w:jc w:val="center"/>
        <w:rPr>
          <w:noProof/>
        </w:rPr>
      </w:pPr>
      <w:r>
        <w:rPr>
          <w:noProof/>
        </w:rPr>
        <mc:AlternateContent>
          <mc:Choice Requires="wps">
            <w:drawing>
              <wp:anchor distT="0" distB="0" distL="114300" distR="114300" simplePos="0" relativeHeight="251662336" behindDoc="0" locked="0" layoutInCell="1" allowOverlap="1" wp14:anchorId="582F58BF" wp14:editId="54EE22F2">
                <wp:simplePos x="0" y="0"/>
                <wp:positionH relativeFrom="column">
                  <wp:posOffset>5300980</wp:posOffset>
                </wp:positionH>
                <wp:positionV relativeFrom="paragraph">
                  <wp:posOffset>2130264</wp:posOffset>
                </wp:positionV>
                <wp:extent cx="443088" cy="325926"/>
                <wp:effectExtent l="76200" t="76200" r="109855" b="131445"/>
                <wp:wrapNone/>
                <wp:docPr id="1324644069" name="Rectangle: Rounded Corners 32"/>
                <wp:cNvGraphicFramePr/>
                <a:graphic xmlns:a="http://schemas.openxmlformats.org/drawingml/2006/main">
                  <a:graphicData uri="http://schemas.microsoft.com/office/word/2010/wordprocessingShape">
                    <wps:wsp>
                      <wps:cNvSpPr/>
                      <wps:spPr>
                        <a:xfrm>
                          <a:off x="0" y="0"/>
                          <a:ext cx="443088" cy="325926"/>
                        </a:xfrm>
                        <a:prstGeom prst="roundRect">
                          <a:avLst/>
                        </a:prstGeom>
                        <a:noFill/>
                        <a:ln w="28575">
                          <a:solidFill>
                            <a:schemeClr val="accent4">
                              <a:lumMod val="75000"/>
                            </a:schemeClr>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CD24A6" id="Rectangle: Rounded Corners 32" o:spid="_x0000_s1026" style="position:absolute;margin-left:417.4pt;margin-top:167.75pt;width:34.9pt;height:2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" filled="f" strokecolor="#1a4bc7 [2407]"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661312" behindDoc="0" locked="0" layoutInCell="1" allowOverlap="1" wp14:anchorId="09C4096C" wp14:editId="3FFDC387">
                <wp:simplePos x="0" y="0"/>
                <wp:positionH relativeFrom="column">
                  <wp:posOffset>2148840</wp:posOffset>
                </wp:positionH>
                <wp:positionV relativeFrom="paragraph">
                  <wp:posOffset>3310891</wp:posOffset>
                </wp:positionV>
                <wp:extent cx="313899" cy="218364"/>
                <wp:effectExtent l="0" t="0" r="0" b="0"/>
                <wp:wrapNone/>
                <wp:docPr id="1223254598" name="Rectangle 1"/>
                <wp:cNvGraphicFramePr/>
                <a:graphic xmlns:a="http://schemas.openxmlformats.org/drawingml/2006/main">
                  <a:graphicData uri="http://schemas.microsoft.com/office/word/2010/wordprocessingShape">
                    <wps:wsp>
                      <wps:cNvSpPr/>
                      <wps:spPr>
                        <a:xfrm>
                          <a:off x="0" y="0"/>
                          <a:ext cx="313899" cy="218364"/>
                        </a:xfrm>
                        <a:prstGeom prst="rect">
                          <a:avLst/>
                        </a:prstGeom>
                        <a:solidFill>
                          <a:srgbClr val="FFFF00">
                            <a:alpha val="13000"/>
                          </a:srgb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1BCFC" id="Rectangle 1" o:spid="_x0000_s1026" style="position:absolute;margin-left:169.2pt;margin-top:260.7pt;width:24.7pt;height:1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" fillcolor="yellow" stroked="f" strokeweight="3pt">
                <v:fill opacity="8481f"/>
              </v:rect>
            </w:pict>
          </mc:Fallback>
        </mc:AlternateContent>
      </w:r>
      <w:r>
        <w:rPr>
          <w:noProof/>
        </w:rPr>
        <mc:AlternateContent>
          <mc:Choice Requires="wps">
            <w:drawing>
              <wp:anchor distT="0" distB="0" distL="114300" distR="114300" simplePos="0" relativeHeight="251660288" behindDoc="0" locked="0" layoutInCell="1" allowOverlap="1" wp14:anchorId="687D5362" wp14:editId="133DD972">
                <wp:simplePos x="0" y="0"/>
                <wp:positionH relativeFrom="column">
                  <wp:posOffset>2305789</wp:posOffset>
                </wp:positionH>
                <wp:positionV relativeFrom="paragraph">
                  <wp:posOffset>1051854</wp:posOffset>
                </wp:positionV>
                <wp:extent cx="622300" cy="266700"/>
                <wp:effectExtent l="38100" t="57150" r="44450" b="114300"/>
                <wp:wrapNone/>
                <wp:docPr id="2098770328" name="Graphic 54" descr="Arrow Straight"/>
                <wp:cNvGraphicFramePr/>
                <a:graphic xmlns:a="http://schemas.openxmlformats.org/drawingml/2006/main">
                  <a:graphicData uri="http://schemas.microsoft.com/office/word/2010/wordprocessingShape">
                    <wps:wsp>
                      <wps:cNvSpPr/>
                      <wps:spPr>
                        <a:xfrm rot="10800000">
                          <a:off x="0" y="0"/>
                          <a:ext cx="622300" cy="266700"/>
                        </a:xfrm>
                        <a:custGeom>
                          <a:avLst/>
                          <a:gdLst>
                            <a:gd name="connsiteX0" fmla="*/ 228626 w 838226"/>
                            <a:gd name="connsiteY0" fmla="*/ 114300 h 457200"/>
                            <a:gd name="connsiteX1" fmla="*/ 228626 w 838226"/>
                            <a:gd name="connsiteY1" fmla="*/ 0 h 457200"/>
                            <a:gd name="connsiteX2" fmla="*/ 26 w 838226"/>
                            <a:gd name="connsiteY2" fmla="*/ 228600 h 457200"/>
                            <a:gd name="connsiteX3" fmla="*/ 228626 w 838226"/>
                            <a:gd name="connsiteY3" fmla="*/ 457200 h 457200"/>
                            <a:gd name="connsiteX4" fmla="*/ 228626 w 838226"/>
                            <a:gd name="connsiteY4" fmla="*/ 342900 h 457200"/>
                            <a:gd name="connsiteX5" fmla="*/ 838226 w 838226"/>
                            <a:gd name="connsiteY5" fmla="*/ 228600 h 457200"/>
                            <a:gd name="connsiteX6" fmla="*/ 228626 w 838226"/>
                            <a:gd name="connsiteY6" fmla="*/ 11430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38226" h="457200">
                              <a:moveTo>
                                <a:pt x="228626" y="114300"/>
                              </a:moveTo>
                              <a:lnTo>
                                <a:pt x="228626" y="0"/>
                              </a:lnTo>
                              <a:lnTo>
                                <a:pt x="26" y="228600"/>
                              </a:lnTo>
                              <a:cubicBezTo>
                                <a:pt x="-2831" y="228600"/>
                                <a:pt x="228626" y="457200"/>
                                <a:pt x="228626" y="457200"/>
                              </a:cubicBezTo>
                              <a:lnTo>
                                <a:pt x="228626" y="342900"/>
                              </a:lnTo>
                              <a:lnTo>
                                <a:pt x="838226" y="228600"/>
                              </a:lnTo>
                              <a:lnTo>
                                <a:pt x="228626" y="114300"/>
                              </a:lnTo>
                              <a:close/>
                            </a:path>
                          </a:pathLst>
                        </a:custGeom>
                        <a:solidFill>
                          <a:schemeClr val="accent4"/>
                        </a:solidFill>
                        <a:ln w="9525" cap="flat">
                          <a:noFill/>
                          <a:prstDash val="solid"/>
                          <a:miter/>
                        </a:ln>
                        <a:effectLst>
                          <a:outerShdw blurRad="50800" dist="38100" dir="2700000" algn="tl" rotWithShape="0">
                            <a:prstClr val="black">
                              <a:alpha val="40000"/>
                            </a:prstClr>
                          </a:outerShdw>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915CC" id="Graphic 54" o:spid="_x0000_s1026" alt="Arrow Straight" style="position:absolute;margin-left:181.55pt;margin-top:82.8pt;width:49pt;height:21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8226,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" path="m228626,114300l228626,,26,228600v-2857,,228600,228600,228600,228600l228626,342900,838226,228600,228626,114300xe" fillcolor="#4775e7 [3207]" stroked="f">
                <v:stroke joinstyle="miter"/>
                <v:shadow on="t" color="black" opacity="26214f" origin="-.5,-.5" offset=".74836mm,.74836mm"/>
                <v:path arrowok="t" o:connecttype="custom" o:connectlocs="169732,66675;169732,0;19,133350;169732,266700;169732,200025;622300,133350;169732,66675" o:connectangles="0,0,0,0,0,0,0"/>
              </v:shape>
            </w:pict>
          </mc:Fallback>
        </mc:AlternateContent>
      </w:r>
      <w:r w:rsidR="00300F3D">
        <w:rPr>
          <w:noProof/>
        </w:rPr>
        <w:drawing>
          <wp:inline distT="0" distB="0" distL="0" distR="0" wp14:anchorId="403350CD" wp14:editId="01132CED">
            <wp:extent cx="5431208" cy="3475700"/>
            <wp:effectExtent l="38100" t="38100" r="93345" b="86995"/>
            <wp:docPr id="1118555887" name="Picture 37"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55887" name="Picture 37" descr="Graphical user interface&#10;&#10;AI-generated content may be incorrect."/>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436922" cy="3479356"/>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752BFA14" w14:textId="3D053BB6" w:rsidR="00DF6534" w:rsidRDefault="00DF6534">
      <w:r>
        <w:rPr>
          <w:noProof/>
        </w:rPr>
        <mc:AlternateContent>
          <mc:Choice Requires="wps">
            <w:drawing>
              <wp:anchor distT="0" distB="0" distL="114300" distR="114300" simplePos="0" relativeHeight="251659264" behindDoc="0" locked="0" layoutInCell="1" allowOverlap="1" wp14:anchorId="1C936240" wp14:editId="6BC3BB60">
                <wp:simplePos x="0" y="0"/>
                <wp:positionH relativeFrom="column">
                  <wp:posOffset>2184381</wp:posOffset>
                </wp:positionH>
                <wp:positionV relativeFrom="paragraph">
                  <wp:posOffset>134250</wp:posOffset>
                </wp:positionV>
                <wp:extent cx="1676400" cy="697230"/>
                <wp:effectExtent l="952500" t="342900" r="114300" b="121920"/>
                <wp:wrapNone/>
                <wp:docPr id="1776655931" name="Speech Bubble: Rectangle 14"/>
                <wp:cNvGraphicFramePr/>
                <a:graphic xmlns:a="http://schemas.openxmlformats.org/drawingml/2006/main">
                  <a:graphicData uri="http://schemas.microsoft.com/office/word/2010/wordprocessingShape">
                    <wps:wsp>
                      <wps:cNvSpPr/>
                      <wps:spPr>
                        <a:xfrm>
                          <a:off x="0" y="0"/>
                          <a:ext cx="1676400" cy="697230"/>
                        </a:xfrm>
                        <a:prstGeom prst="wedgeRectCallout">
                          <a:avLst>
                            <a:gd name="adj1" fmla="val -104287"/>
                            <a:gd name="adj2" fmla="val -91468"/>
                          </a:avLst>
                        </a:prstGeom>
                        <a:solidFill>
                          <a:schemeClr val="accent4"/>
                        </a:solidFill>
                        <a:ln>
                          <a:solidFill>
                            <a:schemeClr val="accent4"/>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txbx>
                        <w:txbxContent>
                          <w:p w14:paraId="2DFFEA71" w14:textId="77777777" w:rsidR="00DF6534" w:rsidRPr="0033402C" w:rsidRDefault="00DF6534" w:rsidP="00DF6534">
                            <w:pPr>
                              <w:rPr>
                                <w:sz w:val="24"/>
                                <w:szCs w:val="24"/>
                              </w:rPr>
                            </w:pPr>
                            <w:r w:rsidRPr="0033402C">
                              <w:rPr>
                                <w:sz w:val="24"/>
                                <w:szCs w:val="24"/>
                              </w:rPr>
                              <w:t>You can click this time to select an exact time for posting</w:t>
                            </w:r>
                          </w:p>
                        </w:txbxContent>
                      </wps:txbx>
                      <wps:bodyPr rot="0" spcFirstLastPara="0" vertOverflow="overflow" horzOverflow="overflow" vert="horz" wrap="square" lIns="27432" tIns="27432" rIns="27432" bIns="2743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36240" id="_x0000_s1033" type="#_x0000_t61" style="position:absolute;margin-left:172pt;margin-top:10.55pt;width:132pt;height:5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" adj="-11726,-8957" fillcolor="#4775e7 [3207]" strokecolor="#4775e7 [3207]" strokeweight="1.5pt">
                <v:shadow on="t" color="black" opacity="26214f" origin="-.5,-.5" offset=".74836mm,.74836mm"/>
                <v:textbox inset="2.16pt,2.16pt,2.16pt,2.16pt">
                  <w:txbxContent>
                    <w:p w14:paraId="2DFFEA71" w14:textId="77777777" w:rsidR="00DF6534" w:rsidRPr="0033402C" w:rsidRDefault="00DF6534" w:rsidP="00DF6534">
                      <w:pPr>
                        <w:rPr>
                          <w:sz w:val="24"/>
                          <w:szCs w:val="24"/>
                        </w:rPr>
                      </w:pPr>
                      <w:r w:rsidRPr="0033402C">
                        <w:rPr>
                          <w:sz w:val="24"/>
                          <w:szCs w:val="24"/>
                        </w:rPr>
                        <w:t>You can click this time to select an exact time for posting</w:t>
                      </w:r>
                    </w:p>
                  </w:txbxContent>
                </v:textbox>
              </v:shape>
            </w:pict>
          </mc:Fallback>
        </mc:AlternateContent>
      </w:r>
      <w:r>
        <w:br w:type="page"/>
      </w:r>
    </w:p>
    <w:p w14:paraId="0B383A3C" w14:textId="3E74303C" w:rsidR="00300F3D" w:rsidRDefault="00DF6534" w:rsidP="00DF6534">
      <w:pPr>
        <w:pStyle w:val="Heading1"/>
      </w:pPr>
      <w:bookmarkStart w:id="2" w:name="_Toc198911080"/>
      <w:r>
        <w:lastRenderedPageBreak/>
        <w:t>Viewing Your Applications</w:t>
      </w:r>
      <w:bookmarkEnd w:id="2"/>
    </w:p>
    <w:p w14:paraId="525FD619" w14:textId="602EDC66" w:rsidR="00DF6534" w:rsidRDefault="006C6483" w:rsidP="00300F3D">
      <w:r>
        <w:t xml:space="preserve">You should receive email notifications when you start receiving applications for the job. To review the applications, go back into </w:t>
      </w:r>
      <w:r w:rsidRPr="00E945B9">
        <w:rPr>
          <w:b/>
          <w:bCs/>
        </w:rPr>
        <w:t>My Team</w:t>
      </w:r>
      <w:r>
        <w:t xml:space="preserve"> – </w:t>
      </w:r>
      <w:r w:rsidRPr="00E945B9">
        <w:rPr>
          <w:b/>
          <w:bCs/>
        </w:rPr>
        <w:t>Hiring</w:t>
      </w:r>
      <w:r>
        <w:t xml:space="preserve">. </w:t>
      </w:r>
    </w:p>
    <w:p w14:paraId="191D4CC2" w14:textId="7F9BC100" w:rsidR="006C6483" w:rsidRDefault="00E945B9" w:rsidP="006C6483">
      <w:pPr>
        <w:jc w:val="center"/>
      </w:pPr>
      <w:r>
        <w:rPr>
          <w:noProof/>
        </w:rPr>
        <mc:AlternateContent>
          <mc:Choice Requires="wps">
            <w:drawing>
              <wp:anchor distT="0" distB="0" distL="114300" distR="114300" simplePos="0" relativeHeight="251664384" behindDoc="0" locked="0" layoutInCell="1" allowOverlap="1" wp14:anchorId="154828BF" wp14:editId="34C466E8">
                <wp:simplePos x="0" y="0"/>
                <wp:positionH relativeFrom="column">
                  <wp:posOffset>3772924</wp:posOffset>
                </wp:positionH>
                <wp:positionV relativeFrom="paragraph">
                  <wp:posOffset>1176371</wp:posOffset>
                </wp:positionV>
                <wp:extent cx="812041" cy="934871"/>
                <wp:effectExtent l="76200" t="76200" r="140970" b="113030"/>
                <wp:wrapNone/>
                <wp:docPr id="1651313502" name="Rectangle: Rounded Corners 42"/>
                <wp:cNvGraphicFramePr/>
                <a:graphic xmlns:a="http://schemas.openxmlformats.org/drawingml/2006/main">
                  <a:graphicData uri="http://schemas.microsoft.com/office/word/2010/wordprocessingShape">
                    <wps:wsp>
                      <wps:cNvSpPr/>
                      <wps:spPr>
                        <a:xfrm>
                          <a:off x="0" y="0"/>
                          <a:ext cx="812041" cy="934871"/>
                        </a:xfrm>
                        <a:prstGeom prst="roundRect">
                          <a:avLst/>
                        </a:prstGeom>
                        <a:noFill/>
                        <a:ln w="28575">
                          <a:solidFill>
                            <a:schemeClr val="accent4"/>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D31409" id="Rectangle: Rounded Corners 42" o:spid="_x0000_s1026" style="position:absolute;margin-left:297.1pt;margin-top:92.65pt;width:63.95pt;height:73.6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" filled="f" strokecolor="#4775e7 [3207]" strokeweight="2.25pt">
                <v:stroke joinstyle="miter"/>
                <v:shadow on="t" color="black" opacity="26214f" origin="-.5,-.5" offset=".74836mm,.74836mm"/>
              </v:roundrect>
            </w:pict>
          </mc:Fallback>
        </mc:AlternateContent>
      </w:r>
      <w:r w:rsidR="006C6483">
        <w:rPr>
          <w:noProof/>
        </w:rPr>
        <mc:AlternateContent>
          <mc:Choice Requires="wps">
            <w:drawing>
              <wp:anchor distT="0" distB="0" distL="114300" distR="114300" simplePos="0" relativeHeight="251663360" behindDoc="0" locked="0" layoutInCell="1" allowOverlap="1" wp14:anchorId="1490A12D" wp14:editId="6D2D71BB">
                <wp:simplePos x="0" y="0"/>
                <wp:positionH relativeFrom="column">
                  <wp:posOffset>1500571</wp:posOffset>
                </wp:positionH>
                <wp:positionV relativeFrom="paragraph">
                  <wp:posOffset>200556</wp:posOffset>
                </wp:positionV>
                <wp:extent cx="859809" cy="313898"/>
                <wp:effectExtent l="76200" t="76200" r="130810" b="124460"/>
                <wp:wrapNone/>
                <wp:docPr id="581591874" name="Rectangle: Rounded Corners 41"/>
                <wp:cNvGraphicFramePr/>
                <a:graphic xmlns:a="http://schemas.openxmlformats.org/drawingml/2006/main">
                  <a:graphicData uri="http://schemas.microsoft.com/office/word/2010/wordprocessingShape">
                    <wps:wsp>
                      <wps:cNvSpPr/>
                      <wps:spPr>
                        <a:xfrm>
                          <a:off x="0" y="0"/>
                          <a:ext cx="859809" cy="313898"/>
                        </a:xfrm>
                        <a:prstGeom prst="roundRect">
                          <a:avLst/>
                        </a:prstGeom>
                        <a:noFill/>
                        <a:ln w="28575">
                          <a:solidFill>
                            <a:schemeClr val="accent4"/>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EF1B97" id="Rectangle: Rounded Corners 41" o:spid="_x0000_s1026" style="position:absolute;margin-left:118.15pt;margin-top:15.8pt;width:67.7pt;height:24.7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" filled="f" strokecolor="#4775e7 [3207]" strokeweight="2.25pt">
                <v:stroke joinstyle="miter"/>
                <v:shadow on="t" color="black" opacity="26214f" origin="-.5,-.5" offset=".74836mm,.74836mm"/>
              </v:roundrect>
            </w:pict>
          </mc:Fallback>
        </mc:AlternateContent>
      </w:r>
      <w:r w:rsidR="006C6483">
        <w:rPr>
          <w:noProof/>
        </w:rPr>
        <w:drawing>
          <wp:inline distT="0" distB="0" distL="0" distR="0" wp14:anchorId="49A3D977" wp14:editId="7D371176">
            <wp:extent cx="4881918" cy="2131432"/>
            <wp:effectExtent l="38100" t="38100" r="90170" b="97790"/>
            <wp:docPr id="2133066426" name="Picture 40"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66426" name="Picture 40" descr="Graphical user interface, application&#10;&#10;AI-generated content may be incorrect."/>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894254" cy="2136818"/>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32E07C32" w14:textId="77777777" w:rsidR="00E945B9" w:rsidRPr="00E945B9" w:rsidRDefault="00E945B9" w:rsidP="006C6483">
      <w:pPr>
        <w:jc w:val="center"/>
        <w:rPr>
          <w:sz w:val="16"/>
          <w:szCs w:val="16"/>
        </w:rPr>
      </w:pPr>
    </w:p>
    <w:p w14:paraId="15AFC34A" w14:textId="240C51B5" w:rsidR="00E945B9" w:rsidRDefault="00E945B9" w:rsidP="00E945B9">
      <w:r>
        <w:t xml:space="preserve">Then you will see the most recent job </w:t>
      </w:r>
      <w:proofErr w:type="gramStart"/>
      <w:r>
        <w:t>requisitions</w:t>
      </w:r>
      <w:proofErr w:type="gramEnd"/>
      <w:r>
        <w:t xml:space="preserve"> you are involved with. To view the applications, click the </w:t>
      </w:r>
      <w:r w:rsidR="00D7531E">
        <w:t xml:space="preserve">number under either </w:t>
      </w:r>
      <w:r w:rsidR="00D7531E" w:rsidRPr="00D7531E">
        <w:rPr>
          <w:b/>
          <w:bCs/>
        </w:rPr>
        <w:t>New Applications</w:t>
      </w:r>
      <w:r w:rsidR="00D7531E">
        <w:t xml:space="preserve"> (to see the most recent applications) or </w:t>
      </w:r>
      <w:r w:rsidR="00D7531E" w:rsidRPr="00D7531E">
        <w:rPr>
          <w:b/>
          <w:bCs/>
        </w:rPr>
        <w:t>Applications</w:t>
      </w:r>
      <w:r w:rsidR="00D7531E">
        <w:rPr>
          <w:b/>
          <w:bCs/>
        </w:rPr>
        <w:t xml:space="preserve"> </w:t>
      </w:r>
      <w:r w:rsidR="00D7531E">
        <w:t>(circled below).</w:t>
      </w:r>
    </w:p>
    <w:p w14:paraId="26B61E67" w14:textId="77777777" w:rsidR="00E945B9" w:rsidRPr="004D0462" w:rsidRDefault="00E945B9" w:rsidP="00E945B9">
      <w:pPr>
        <w:rPr>
          <w:sz w:val="4"/>
          <w:szCs w:val="4"/>
        </w:rPr>
      </w:pPr>
    </w:p>
    <w:p w14:paraId="731DBABD" w14:textId="52627891" w:rsidR="00E945B9" w:rsidRDefault="00D7531E" w:rsidP="00D7531E">
      <w:pPr>
        <w:ind w:hanging="180"/>
        <w:jc w:val="center"/>
      </w:pPr>
      <w:r>
        <w:rPr>
          <w:noProof/>
        </w:rPr>
        <mc:AlternateContent>
          <mc:Choice Requires="wps">
            <w:drawing>
              <wp:anchor distT="0" distB="0" distL="114300" distR="114300" simplePos="0" relativeHeight="251665408" behindDoc="0" locked="0" layoutInCell="1" allowOverlap="1" wp14:anchorId="26B83AD4" wp14:editId="5E1C7CEF">
                <wp:simplePos x="0" y="0"/>
                <wp:positionH relativeFrom="column">
                  <wp:posOffset>4352129</wp:posOffset>
                </wp:positionH>
                <wp:positionV relativeFrom="paragraph">
                  <wp:posOffset>2078355</wp:posOffset>
                </wp:positionV>
                <wp:extent cx="1248770" cy="225188"/>
                <wp:effectExtent l="76200" t="76200" r="104140" b="118110"/>
                <wp:wrapNone/>
                <wp:docPr id="2083357440" name="Rectangle: Rounded Corners 44"/>
                <wp:cNvGraphicFramePr/>
                <a:graphic xmlns:a="http://schemas.openxmlformats.org/drawingml/2006/main">
                  <a:graphicData uri="http://schemas.microsoft.com/office/word/2010/wordprocessingShape">
                    <wps:wsp>
                      <wps:cNvSpPr/>
                      <wps:spPr>
                        <a:xfrm>
                          <a:off x="0" y="0"/>
                          <a:ext cx="1248770" cy="225188"/>
                        </a:xfrm>
                        <a:prstGeom prst="roundRect">
                          <a:avLst/>
                        </a:prstGeom>
                        <a:noFill/>
                        <a:ln w="28575">
                          <a:solidFill>
                            <a:schemeClr val="accent4"/>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11C59B" id="Rectangle: Rounded Corners 44" o:spid="_x0000_s1026" style="position:absolute;margin-left:342.7pt;margin-top:163.65pt;width:98.35pt;height:17.7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" filled="f" strokecolor="#4775e7 [3207]" strokeweight="2.25pt">
                <v:stroke joinstyle="miter"/>
                <v:shadow on="t" color="black" opacity="26214f" origin="-.5,-.5" offset=".74836mm,.74836mm"/>
              </v:roundrect>
            </w:pict>
          </mc:Fallback>
        </mc:AlternateContent>
      </w:r>
      <w:r w:rsidR="00E945B9">
        <w:rPr>
          <w:noProof/>
        </w:rPr>
        <w:drawing>
          <wp:inline distT="0" distB="0" distL="0" distR="0" wp14:anchorId="49C53F9D" wp14:editId="582D7A08">
            <wp:extent cx="6785780" cy="2290724"/>
            <wp:effectExtent l="38100" t="38100" r="91440" b="90805"/>
            <wp:docPr id="797404234" name="Picture 43"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04234" name="Picture 43" descr="Graphical user interface, text, application&#10;&#10;AI-generated content may be incorrect."/>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801061" cy="2295883"/>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33D2E708" w14:textId="77777777" w:rsidR="004D0462" w:rsidRPr="004D0462" w:rsidRDefault="004D0462" w:rsidP="00D7531E">
      <w:pPr>
        <w:ind w:hanging="180"/>
        <w:jc w:val="center"/>
        <w:rPr>
          <w:sz w:val="12"/>
          <w:szCs w:val="12"/>
        </w:rPr>
      </w:pPr>
    </w:p>
    <w:p w14:paraId="10E2A559" w14:textId="1F1AC7D9" w:rsidR="004D0462" w:rsidRDefault="004D0462" w:rsidP="004D0462">
      <w:r>
        <w:t>After clicking into the applications, click the name of the candidate you want to review (see arrows below).</w:t>
      </w:r>
    </w:p>
    <w:p w14:paraId="7B445451" w14:textId="164C86F8" w:rsidR="004D0462" w:rsidRPr="004D0462" w:rsidRDefault="004D0462" w:rsidP="004D0462">
      <w:pPr>
        <w:rPr>
          <w:sz w:val="6"/>
          <w:szCs w:val="6"/>
        </w:rPr>
      </w:pPr>
      <w:r>
        <w:t xml:space="preserve"> </w:t>
      </w:r>
    </w:p>
    <w:p w14:paraId="77B3F792" w14:textId="7CE5305F" w:rsidR="004D0462" w:rsidRDefault="004D0462" w:rsidP="004D0462">
      <w:pPr>
        <w:ind w:hanging="180"/>
        <w:jc w:val="center"/>
      </w:pPr>
      <w:r>
        <w:rPr>
          <w:noProof/>
        </w:rPr>
        <mc:AlternateContent>
          <mc:Choice Requires="wps">
            <w:drawing>
              <wp:anchor distT="0" distB="0" distL="114300" distR="114300" simplePos="0" relativeHeight="251667456" behindDoc="0" locked="0" layoutInCell="1" allowOverlap="1" wp14:anchorId="7F7DBA92" wp14:editId="03AAB758">
                <wp:simplePos x="0" y="0"/>
                <wp:positionH relativeFrom="column">
                  <wp:posOffset>1231966</wp:posOffset>
                </wp:positionH>
                <wp:positionV relativeFrom="paragraph">
                  <wp:posOffset>1070259</wp:posOffset>
                </wp:positionV>
                <wp:extent cx="622300" cy="266700"/>
                <wp:effectExtent l="57150" t="57150" r="6350" b="114300"/>
                <wp:wrapNone/>
                <wp:docPr id="148361969" name="Graphic 54" descr="Arrow Straight"/>
                <wp:cNvGraphicFramePr/>
                <a:graphic xmlns:a="http://schemas.openxmlformats.org/drawingml/2006/main">
                  <a:graphicData uri="http://schemas.microsoft.com/office/word/2010/wordprocessingShape">
                    <wps:wsp>
                      <wps:cNvSpPr/>
                      <wps:spPr>
                        <a:xfrm rot="10800000" flipH="1">
                          <a:off x="0" y="0"/>
                          <a:ext cx="622300" cy="266700"/>
                        </a:xfrm>
                        <a:custGeom>
                          <a:avLst/>
                          <a:gdLst>
                            <a:gd name="connsiteX0" fmla="*/ 228626 w 838226"/>
                            <a:gd name="connsiteY0" fmla="*/ 114300 h 457200"/>
                            <a:gd name="connsiteX1" fmla="*/ 228626 w 838226"/>
                            <a:gd name="connsiteY1" fmla="*/ 0 h 457200"/>
                            <a:gd name="connsiteX2" fmla="*/ 26 w 838226"/>
                            <a:gd name="connsiteY2" fmla="*/ 228600 h 457200"/>
                            <a:gd name="connsiteX3" fmla="*/ 228626 w 838226"/>
                            <a:gd name="connsiteY3" fmla="*/ 457200 h 457200"/>
                            <a:gd name="connsiteX4" fmla="*/ 228626 w 838226"/>
                            <a:gd name="connsiteY4" fmla="*/ 342900 h 457200"/>
                            <a:gd name="connsiteX5" fmla="*/ 838226 w 838226"/>
                            <a:gd name="connsiteY5" fmla="*/ 228600 h 457200"/>
                            <a:gd name="connsiteX6" fmla="*/ 228626 w 838226"/>
                            <a:gd name="connsiteY6" fmla="*/ 11430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38226" h="457200">
                              <a:moveTo>
                                <a:pt x="228626" y="114300"/>
                              </a:moveTo>
                              <a:lnTo>
                                <a:pt x="228626" y="0"/>
                              </a:lnTo>
                              <a:lnTo>
                                <a:pt x="26" y="228600"/>
                              </a:lnTo>
                              <a:cubicBezTo>
                                <a:pt x="-2831" y="228600"/>
                                <a:pt x="228626" y="457200"/>
                                <a:pt x="228626" y="457200"/>
                              </a:cubicBezTo>
                              <a:lnTo>
                                <a:pt x="228626" y="342900"/>
                              </a:lnTo>
                              <a:lnTo>
                                <a:pt x="838226" y="228600"/>
                              </a:lnTo>
                              <a:lnTo>
                                <a:pt x="228626" y="114300"/>
                              </a:lnTo>
                              <a:close/>
                            </a:path>
                          </a:pathLst>
                        </a:custGeom>
                        <a:solidFill>
                          <a:schemeClr val="accent4"/>
                        </a:solidFill>
                        <a:ln w="9525" cap="flat">
                          <a:noFill/>
                          <a:prstDash val="solid"/>
                          <a:miter/>
                        </a:ln>
                        <a:effectLst>
                          <a:outerShdw blurRad="50800" dist="38100" dir="2700000" algn="tl" rotWithShape="0">
                            <a:prstClr val="black">
                              <a:alpha val="40000"/>
                            </a:prstClr>
                          </a:outerShdw>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6BAC4" id="Graphic 54" o:spid="_x0000_s1026" alt="Arrow Straight" style="position:absolute;margin-left:97pt;margin-top:84.25pt;width:49pt;height:21pt;rotation:18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8226,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" path="m228626,114300l228626,,26,228600v-2857,,228600,228600,228600,228600l228626,342900,838226,228600,228626,114300xe" fillcolor="#4775e7 [3207]" stroked="f">
                <v:stroke joinstyle="miter"/>
                <v:shadow on="t" color="black" opacity="26214f" origin="-.5,-.5" offset=".74836mm,.74836mm"/>
                <v:path arrowok="t" o:connecttype="custom" o:connectlocs="169732,66675;169732,0;19,133350;169732,266700;169732,200025;622300,133350;169732,66675" o:connectangles="0,0,0,0,0,0,0"/>
              </v:shape>
            </w:pict>
          </mc:Fallback>
        </mc:AlternateContent>
      </w:r>
      <w:r>
        <w:rPr>
          <w:noProof/>
        </w:rPr>
        <mc:AlternateContent>
          <mc:Choice Requires="wps">
            <w:drawing>
              <wp:anchor distT="0" distB="0" distL="114300" distR="114300" simplePos="0" relativeHeight="251666432" behindDoc="0" locked="0" layoutInCell="1" allowOverlap="1" wp14:anchorId="1A539171" wp14:editId="7E0BB10A">
                <wp:simplePos x="0" y="0"/>
                <wp:positionH relativeFrom="column">
                  <wp:posOffset>1268559</wp:posOffset>
                </wp:positionH>
                <wp:positionV relativeFrom="paragraph">
                  <wp:posOffset>365589</wp:posOffset>
                </wp:positionV>
                <wp:extent cx="622300" cy="266700"/>
                <wp:effectExtent l="57150" t="57150" r="6350" b="114300"/>
                <wp:wrapNone/>
                <wp:docPr id="356282368" name="Graphic 54" descr="Arrow Straight"/>
                <wp:cNvGraphicFramePr/>
                <a:graphic xmlns:a="http://schemas.openxmlformats.org/drawingml/2006/main">
                  <a:graphicData uri="http://schemas.microsoft.com/office/word/2010/wordprocessingShape">
                    <wps:wsp>
                      <wps:cNvSpPr/>
                      <wps:spPr>
                        <a:xfrm rot="10800000" flipH="1">
                          <a:off x="0" y="0"/>
                          <a:ext cx="622300" cy="266700"/>
                        </a:xfrm>
                        <a:custGeom>
                          <a:avLst/>
                          <a:gdLst>
                            <a:gd name="connsiteX0" fmla="*/ 228626 w 838226"/>
                            <a:gd name="connsiteY0" fmla="*/ 114300 h 457200"/>
                            <a:gd name="connsiteX1" fmla="*/ 228626 w 838226"/>
                            <a:gd name="connsiteY1" fmla="*/ 0 h 457200"/>
                            <a:gd name="connsiteX2" fmla="*/ 26 w 838226"/>
                            <a:gd name="connsiteY2" fmla="*/ 228600 h 457200"/>
                            <a:gd name="connsiteX3" fmla="*/ 228626 w 838226"/>
                            <a:gd name="connsiteY3" fmla="*/ 457200 h 457200"/>
                            <a:gd name="connsiteX4" fmla="*/ 228626 w 838226"/>
                            <a:gd name="connsiteY4" fmla="*/ 342900 h 457200"/>
                            <a:gd name="connsiteX5" fmla="*/ 838226 w 838226"/>
                            <a:gd name="connsiteY5" fmla="*/ 228600 h 457200"/>
                            <a:gd name="connsiteX6" fmla="*/ 228626 w 838226"/>
                            <a:gd name="connsiteY6" fmla="*/ 11430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38226" h="457200">
                              <a:moveTo>
                                <a:pt x="228626" y="114300"/>
                              </a:moveTo>
                              <a:lnTo>
                                <a:pt x="228626" y="0"/>
                              </a:lnTo>
                              <a:lnTo>
                                <a:pt x="26" y="228600"/>
                              </a:lnTo>
                              <a:cubicBezTo>
                                <a:pt x="-2831" y="228600"/>
                                <a:pt x="228626" y="457200"/>
                                <a:pt x="228626" y="457200"/>
                              </a:cubicBezTo>
                              <a:lnTo>
                                <a:pt x="228626" y="342900"/>
                              </a:lnTo>
                              <a:lnTo>
                                <a:pt x="838226" y="228600"/>
                              </a:lnTo>
                              <a:lnTo>
                                <a:pt x="228626" y="114300"/>
                              </a:lnTo>
                              <a:close/>
                            </a:path>
                          </a:pathLst>
                        </a:custGeom>
                        <a:solidFill>
                          <a:schemeClr val="accent4"/>
                        </a:solidFill>
                        <a:ln w="9525" cap="flat">
                          <a:noFill/>
                          <a:prstDash val="solid"/>
                          <a:miter/>
                        </a:ln>
                        <a:effectLst>
                          <a:outerShdw blurRad="50800" dist="38100" dir="2700000" algn="tl" rotWithShape="0">
                            <a:prstClr val="black">
                              <a:alpha val="40000"/>
                            </a:prstClr>
                          </a:outerShdw>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A3F4A" id="Graphic 54" o:spid="_x0000_s1026" alt="Arrow Straight" style="position:absolute;margin-left:99.9pt;margin-top:28.8pt;width:49pt;height:21pt;rotation:18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8226,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" path="m228626,114300l228626,,26,228600v-2857,,228600,228600,228600,228600l228626,342900,838226,228600,228626,114300xe" fillcolor="#4775e7 [3207]" stroked="f">
                <v:stroke joinstyle="miter"/>
                <v:shadow on="t" color="black" opacity="26214f" origin="-.5,-.5" offset=".74836mm,.74836mm"/>
                <v:path arrowok="t" o:connecttype="custom" o:connectlocs="169732,66675;169732,0;19,133350;169732,266700;169732,200025;622300,133350;169732,66675" o:connectangles="0,0,0,0,0,0,0"/>
              </v:shape>
            </w:pict>
          </mc:Fallback>
        </mc:AlternateContent>
      </w:r>
      <w:r>
        <w:rPr>
          <w:noProof/>
        </w:rPr>
        <w:drawing>
          <wp:inline distT="0" distB="0" distL="0" distR="0" wp14:anchorId="2221F9B4" wp14:editId="30D31D8A">
            <wp:extent cx="6841306" cy="1674695"/>
            <wp:effectExtent l="38100" t="38100" r="93345" b="97155"/>
            <wp:docPr id="1117964374" name="Picture 45"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64374" name="Picture 45" descr="Graphical user interface, text, application, email&#10;&#10;AI-generated content may be incorrect."/>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866191" cy="1680787"/>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3CF4BD41" w14:textId="64D7926E" w:rsidR="004D0462" w:rsidRDefault="00D77A0B" w:rsidP="00D77A0B">
      <w:r>
        <w:lastRenderedPageBreak/>
        <w:t xml:space="preserve">Next you see a screen with their key info and resume first. You can click on any of the tabs across the top (circled in blue below) to view additional information the candidate provided. When you’re done reviewing, click the back arrow near the top left (circled in yellow below) to go back to the list of candidates. </w:t>
      </w:r>
    </w:p>
    <w:p w14:paraId="36981CE5" w14:textId="77777777" w:rsidR="00D77A0B" w:rsidRPr="00D77A0B" w:rsidRDefault="00D77A0B" w:rsidP="00D77A0B">
      <w:pPr>
        <w:rPr>
          <w:sz w:val="6"/>
          <w:szCs w:val="6"/>
        </w:rPr>
      </w:pPr>
    </w:p>
    <w:p w14:paraId="07EA4DC9" w14:textId="2AC9AE66" w:rsidR="00D77A0B" w:rsidRDefault="00D77A0B" w:rsidP="00D77A0B">
      <w:r>
        <w:rPr>
          <w:noProof/>
        </w:rPr>
        <mc:AlternateContent>
          <mc:Choice Requires="wps">
            <w:drawing>
              <wp:anchor distT="0" distB="0" distL="114300" distR="114300" simplePos="0" relativeHeight="251669504" behindDoc="0" locked="0" layoutInCell="1" allowOverlap="1" wp14:anchorId="1634505B" wp14:editId="6613543F">
                <wp:simplePos x="0" y="0"/>
                <wp:positionH relativeFrom="column">
                  <wp:posOffset>2170449</wp:posOffset>
                </wp:positionH>
                <wp:positionV relativeFrom="paragraph">
                  <wp:posOffset>273742</wp:posOffset>
                </wp:positionV>
                <wp:extent cx="3978322" cy="299113"/>
                <wp:effectExtent l="76200" t="76200" r="136525" b="139065"/>
                <wp:wrapNone/>
                <wp:docPr id="1308162608" name="Rectangle: Rounded Corners 48"/>
                <wp:cNvGraphicFramePr/>
                <a:graphic xmlns:a="http://schemas.openxmlformats.org/drawingml/2006/main">
                  <a:graphicData uri="http://schemas.microsoft.com/office/word/2010/wordprocessingShape">
                    <wps:wsp>
                      <wps:cNvSpPr/>
                      <wps:spPr>
                        <a:xfrm>
                          <a:off x="0" y="0"/>
                          <a:ext cx="3978322" cy="299113"/>
                        </a:xfrm>
                        <a:prstGeom prst="roundRect">
                          <a:avLst/>
                        </a:prstGeom>
                        <a:noFill/>
                        <a:ln w="28575">
                          <a:solidFill>
                            <a:schemeClr val="accent4"/>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DE6D0C" id="Rectangle: Rounded Corners 48" o:spid="_x0000_s1026" style="position:absolute;margin-left:170.9pt;margin-top:21.55pt;width:313.25pt;height:23.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" filled="f" strokecolor="#4775e7 [3207]"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668480" behindDoc="0" locked="0" layoutInCell="1" allowOverlap="1" wp14:anchorId="5A9BA3CA" wp14:editId="03EE7AD0">
                <wp:simplePos x="0" y="0"/>
                <wp:positionH relativeFrom="column">
                  <wp:posOffset>197210</wp:posOffset>
                </wp:positionH>
                <wp:positionV relativeFrom="paragraph">
                  <wp:posOffset>26945</wp:posOffset>
                </wp:positionV>
                <wp:extent cx="232012" cy="225188"/>
                <wp:effectExtent l="76200" t="76200" r="92075" b="118110"/>
                <wp:wrapNone/>
                <wp:docPr id="147076559" name="Rectangle: Rounded Corners 47"/>
                <wp:cNvGraphicFramePr/>
                <a:graphic xmlns:a="http://schemas.openxmlformats.org/drawingml/2006/main">
                  <a:graphicData uri="http://schemas.microsoft.com/office/word/2010/wordprocessingShape">
                    <wps:wsp>
                      <wps:cNvSpPr/>
                      <wps:spPr>
                        <a:xfrm>
                          <a:off x="0" y="0"/>
                          <a:ext cx="232012" cy="225188"/>
                        </a:xfrm>
                        <a:prstGeom prst="roundRect">
                          <a:avLst/>
                        </a:prstGeom>
                        <a:noFill/>
                        <a:ln w="28575">
                          <a:solidFill>
                            <a:srgbClr val="FFFF00"/>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F74FEB" id="Rectangle: Rounded Corners 47" o:spid="_x0000_s1026" style="position:absolute;margin-left:15.55pt;margin-top:2.1pt;width:18.25pt;height:17.7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" filled="f" strokecolor="yellow" strokeweight="2.25pt">
                <v:stroke joinstyle="miter"/>
                <v:shadow on="t" color="black" opacity="26214f" origin="-.5,-.5" offset=".74836mm,.74836mm"/>
              </v:roundrect>
            </w:pict>
          </mc:Fallback>
        </mc:AlternateContent>
      </w:r>
      <w:r>
        <w:rPr>
          <w:noProof/>
        </w:rPr>
        <w:drawing>
          <wp:inline distT="0" distB="0" distL="0" distR="0" wp14:anchorId="72BC8655" wp14:editId="6DAD2799">
            <wp:extent cx="6583680" cy="3437890"/>
            <wp:effectExtent l="38100" t="38100" r="102870" b="86360"/>
            <wp:docPr id="1980168636" name="Picture 46"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68636" name="Picture 46" descr="Graphical user interface, text, application, email&#10;&#10;AI-generated content may be incorrect."/>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583680" cy="3437890"/>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220AD8F9" w14:textId="77777777" w:rsidR="00D77A0B" w:rsidRDefault="00D77A0B" w:rsidP="00D77A0B"/>
    <w:p w14:paraId="4D0A67B7" w14:textId="77777777" w:rsidR="00F67C3D" w:rsidRPr="00F67C3D" w:rsidRDefault="00F67C3D" w:rsidP="00D77A0B"/>
    <w:p w14:paraId="11C20A0B" w14:textId="17065749" w:rsidR="00D77A0B" w:rsidRDefault="00D77A0B" w:rsidP="00F67C3D">
      <w:pPr>
        <w:pStyle w:val="Heading1"/>
      </w:pPr>
      <w:bookmarkStart w:id="3" w:name="_Toc198911081"/>
      <w:r>
        <w:t>Initiating an Offer</w:t>
      </w:r>
      <w:bookmarkEnd w:id="3"/>
    </w:p>
    <w:p w14:paraId="586543CE" w14:textId="77777777" w:rsidR="00F67C3D" w:rsidRDefault="00F67C3D" w:rsidP="00F67C3D">
      <w:r>
        <w:t xml:space="preserve">When you have decided on the right candidate, you need to </w:t>
      </w:r>
      <w:proofErr w:type="gramStart"/>
      <w:r>
        <w:t>initiate</w:t>
      </w:r>
      <w:proofErr w:type="gramEnd"/>
      <w:r>
        <w:t xml:space="preserve"> a job offer to them. To start that, go back into </w:t>
      </w:r>
      <w:r w:rsidRPr="00E945B9">
        <w:rPr>
          <w:b/>
          <w:bCs/>
        </w:rPr>
        <w:t>My Team</w:t>
      </w:r>
      <w:r>
        <w:t xml:space="preserve"> – </w:t>
      </w:r>
      <w:r w:rsidRPr="00E945B9">
        <w:rPr>
          <w:b/>
          <w:bCs/>
        </w:rPr>
        <w:t>Hiring</w:t>
      </w:r>
      <w:r>
        <w:t xml:space="preserve">. </w:t>
      </w:r>
    </w:p>
    <w:p w14:paraId="14947152" w14:textId="77777777" w:rsidR="00F67C3D" w:rsidRPr="00F67C3D" w:rsidRDefault="00F67C3D" w:rsidP="00F67C3D">
      <w:pPr>
        <w:rPr>
          <w:sz w:val="8"/>
          <w:szCs w:val="8"/>
        </w:rPr>
      </w:pPr>
    </w:p>
    <w:p w14:paraId="3FE72913" w14:textId="77777777" w:rsidR="00F67C3D" w:rsidRDefault="00F67C3D" w:rsidP="00F67C3D">
      <w:pPr>
        <w:jc w:val="center"/>
      </w:pPr>
      <w:r>
        <w:rPr>
          <w:noProof/>
        </w:rPr>
        <mc:AlternateContent>
          <mc:Choice Requires="wps">
            <w:drawing>
              <wp:anchor distT="0" distB="0" distL="114300" distR="114300" simplePos="0" relativeHeight="251745280" behindDoc="0" locked="0" layoutInCell="1" allowOverlap="1" wp14:anchorId="3323CDA4" wp14:editId="7F94E6B7">
                <wp:simplePos x="0" y="0"/>
                <wp:positionH relativeFrom="column">
                  <wp:posOffset>3772924</wp:posOffset>
                </wp:positionH>
                <wp:positionV relativeFrom="paragraph">
                  <wp:posOffset>1176371</wp:posOffset>
                </wp:positionV>
                <wp:extent cx="812041" cy="934871"/>
                <wp:effectExtent l="76200" t="76200" r="140970" b="113030"/>
                <wp:wrapNone/>
                <wp:docPr id="1268486884" name="Rectangle: Rounded Corners 42"/>
                <wp:cNvGraphicFramePr/>
                <a:graphic xmlns:a="http://schemas.openxmlformats.org/drawingml/2006/main">
                  <a:graphicData uri="http://schemas.microsoft.com/office/word/2010/wordprocessingShape">
                    <wps:wsp>
                      <wps:cNvSpPr/>
                      <wps:spPr>
                        <a:xfrm>
                          <a:off x="0" y="0"/>
                          <a:ext cx="812041" cy="934871"/>
                        </a:xfrm>
                        <a:prstGeom prst="roundRect">
                          <a:avLst/>
                        </a:prstGeom>
                        <a:noFill/>
                        <a:ln w="28575">
                          <a:solidFill>
                            <a:schemeClr val="accent4"/>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E23467" id="Rectangle: Rounded Corners 42" o:spid="_x0000_s1026" style="position:absolute;margin-left:297.1pt;margin-top:92.65pt;width:63.95pt;height:73.6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" filled="f" strokecolor="#4775e7 [3207]"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744256" behindDoc="0" locked="0" layoutInCell="1" allowOverlap="1" wp14:anchorId="0E63E807" wp14:editId="29C91D9A">
                <wp:simplePos x="0" y="0"/>
                <wp:positionH relativeFrom="column">
                  <wp:posOffset>1500571</wp:posOffset>
                </wp:positionH>
                <wp:positionV relativeFrom="paragraph">
                  <wp:posOffset>200556</wp:posOffset>
                </wp:positionV>
                <wp:extent cx="859809" cy="313898"/>
                <wp:effectExtent l="76200" t="76200" r="130810" b="124460"/>
                <wp:wrapNone/>
                <wp:docPr id="2010720854" name="Rectangle: Rounded Corners 41"/>
                <wp:cNvGraphicFramePr/>
                <a:graphic xmlns:a="http://schemas.openxmlformats.org/drawingml/2006/main">
                  <a:graphicData uri="http://schemas.microsoft.com/office/word/2010/wordprocessingShape">
                    <wps:wsp>
                      <wps:cNvSpPr/>
                      <wps:spPr>
                        <a:xfrm>
                          <a:off x="0" y="0"/>
                          <a:ext cx="859809" cy="313898"/>
                        </a:xfrm>
                        <a:prstGeom prst="roundRect">
                          <a:avLst/>
                        </a:prstGeom>
                        <a:noFill/>
                        <a:ln w="28575">
                          <a:solidFill>
                            <a:schemeClr val="accent4"/>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3484AB" id="Rectangle: Rounded Corners 41" o:spid="_x0000_s1026" style="position:absolute;margin-left:118.15pt;margin-top:15.8pt;width:67.7pt;height:24.7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" filled="f" strokecolor="#4775e7 [3207]" strokeweight="2.25pt">
                <v:stroke joinstyle="miter"/>
                <v:shadow on="t" color="black" opacity="26214f" origin="-.5,-.5" offset=".74836mm,.74836mm"/>
              </v:roundrect>
            </w:pict>
          </mc:Fallback>
        </mc:AlternateContent>
      </w:r>
      <w:r>
        <w:rPr>
          <w:noProof/>
        </w:rPr>
        <w:drawing>
          <wp:inline distT="0" distB="0" distL="0" distR="0" wp14:anchorId="2381543F" wp14:editId="3389AA50">
            <wp:extent cx="4881918" cy="2131432"/>
            <wp:effectExtent l="38100" t="38100" r="90170" b="97790"/>
            <wp:docPr id="206964272" name="Picture 40"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66426" name="Picture 40" descr="Graphical user interface, application&#10;&#10;AI-generated content may be incorrect."/>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894254" cy="2136818"/>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736E0232" w14:textId="2339C2B4" w:rsidR="00F67C3D" w:rsidRDefault="00F67C3D">
      <w:r>
        <w:br w:type="page"/>
      </w:r>
    </w:p>
    <w:p w14:paraId="3AAF41FA" w14:textId="047499EE" w:rsidR="00F67C3D" w:rsidRDefault="00F67C3D" w:rsidP="00F67C3D">
      <w:r>
        <w:lastRenderedPageBreak/>
        <w:t xml:space="preserve">Click the number under </w:t>
      </w:r>
      <w:r w:rsidRPr="00D7531E">
        <w:rPr>
          <w:b/>
          <w:bCs/>
        </w:rPr>
        <w:t>Applications</w:t>
      </w:r>
      <w:r>
        <w:rPr>
          <w:b/>
          <w:bCs/>
        </w:rPr>
        <w:t xml:space="preserve"> </w:t>
      </w:r>
      <w:r>
        <w:t xml:space="preserve">(circled below). </w:t>
      </w:r>
    </w:p>
    <w:p w14:paraId="5D4A6DC8" w14:textId="77777777" w:rsidR="008D59A8" w:rsidRPr="008D59A8" w:rsidRDefault="008D59A8" w:rsidP="00F67C3D">
      <w:pPr>
        <w:rPr>
          <w:sz w:val="6"/>
          <w:szCs w:val="6"/>
        </w:rPr>
      </w:pPr>
    </w:p>
    <w:p w14:paraId="30C25285" w14:textId="3E3741F7" w:rsidR="00F67C3D" w:rsidRDefault="008D59A8" w:rsidP="008D59A8">
      <w:pPr>
        <w:ind w:hanging="180"/>
      </w:pPr>
      <w:r>
        <w:rPr>
          <w:noProof/>
        </w:rPr>
        <mc:AlternateContent>
          <mc:Choice Requires="wps">
            <w:drawing>
              <wp:anchor distT="0" distB="0" distL="114300" distR="114300" simplePos="0" relativeHeight="251747328" behindDoc="0" locked="0" layoutInCell="1" allowOverlap="1" wp14:anchorId="68EA7CD1" wp14:editId="68A16E20">
                <wp:simplePos x="0" y="0"/>
                <wp:positionH relativeFrom="column">
                  <wp:posOffset>5261667</wp:posOffset>
                </wp:positionH>
                <wp:positionV relativeFrom="paragraph">
                  <wp:posOffset>2070232</wp:posOffset>
                </wp:positionV>
                <wp:extent cx="259307" cy="232599"/>
                <wp:effectExtent l="76200" t="76200" r="102870" b="129540"/>
                <wp:wrapNone/>
                <wp:docPr id="1804736435" name="Rectangle: Rounded Corners 52"/>
                <wp:cNvGraphicFramePr/>
                <a:graphic xmlns:a="http://schemas.openxmlformats.org/drawingml/2006/main">
                  <a:graphicData uri="http://schemas.microsoft.com/office/word/2010/wordprocessingShape">
                    <wps:wsp>
                      <wps:cNvSpPr/>
                      <wps:spPr>
                        <a:xfrm>
                          <a:off x="0" y="0"/>
                          <a:ext cx="259307" cy="232599"/>
                        </a:xfrm>
                        <a:prstGeom prst="roundRect">
                          <a:avLst/>
                        </a:prstGeom>
                        <a:noFill/>
                        <a:ln w="28575">
                          <a:solidFill>
                            <a:schemeClr val="accent4"/>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33555ED" id="Rectangle: Rounded Corners 52" o:spid="_x0000_s1026" style="position:absolute;margin-left:414.3pt;margin-top:163pt;width:20.4pt;height:18.3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" filled="f" strokecolor="#4775e7 [3207]" strokeweight="2.25pt">
                <v:stroke joinstyle="miter"/>
                <v:shadow on="t" color="black" opacity="26214f" origin="-.5,-.5" offset=".74836mm,.74836mm"/>
              </v:roundrect>
            </w:pict>
          </mc:Fallback>
        </mc:AlternateContent>
      </w:r>
      <w:r>
        <w:rPr>
          <w:noProof/>
        </w:rPr>
        <w:drawing>
          <wp:inline distT="0" distB="0" distL="0" distR="0" wp14:anchorId="170AC87B" wp14:editId="3AE00651">
            <wp:extent cx="6759992" cy="2282019"/>
            <wp:effectExtent l="38100" t="38100" r="98425" b="99695"/>
            <wp:docPr id="1576869281" name="Picture 5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69281" name="Picture 51" descr="Graphical user interface, text, application&#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6768430" cy="2284868"/>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63DCE31E" w14:textId="77777777" w:rsidR="008D59A8" w:rsidRPr="008D59A8" w:rsidRDefault="008D59A8" w:rsidP="008D59A8">
      <w:pPr>
        <w:ind w:hanging="180"/>
        <w:rPr>
          <w:sz w:val="12"/>
          <w:szCs w:val="12"/>
        </w:rPr>
      </w:pPr>
    </w:p>
    <w:p w14:paraId="7B5EB7D3" w14:textId="1D06B006" w:rsidR="008D59A8" w:rsidRDefault="008D59A8" w:rsidP="008D59A8">
      <w:r>
        <w:t>Look for the candidate you’d like to hire</w:t>
      </w:r>
      <w:r w:rsidR="003357A1">
        <w:t xml:space="preserve"> and click</w:t>
      </w:r>
      <w:r>
        <w:t xml:space="preserve"> their name. </w:t>
      </w:r>
    </w:p>
    <w:p w14:paraId="6874FFF5" w14:textId="77777777" w:rsidR="00F67C3D" w:rsidRPr="00F67C3D" w:rsidRDefault="00F67C3D" w:rsidP="00F67C3D">
      <w:pPr>
        <w:rPr>
          <w:sz w:val="6"/>
          <w:szCs w:val="6"/>
        </w:rPr>
      </w:pPr>
    </w:p>
    <w:p w14:paraId="79EF4A74" w14:textId="650BC6E3" w:rsidR="00F67C3D" w:rsidRDefault="008D59A8" w:rsidP="008D59A8">
      <w:r>
        <w:rPr>
          <w:noProof/>
        </w:rPr>
        <mc:AlternateContent>
          <mc:Choice Requires="wps">
            <w:drawing>
              <wp:anchor distT="0" distB="0" distL="114300" distR="114300" simplePos="0" relativeHeight="251748352" behindDoc="0" locked="0" layoutInCell="1" allowOverlap="1" wp14:anchorId="6EB98BAE" wp14:editId="07A1B12F">
                <wp:simplePos x="0" y="0"/>
                <wp:positionH relativeFrom="column">
                  <wp:posOffset>729532</wp:posOffset>
                </wp:positionH>
                <wp:positionV relativeFrom="paragraph">
                  <wp:posOffset>3015256</wp:posOffset>
                </wp:positionV>
                <wp:extent cx="900752" cy="259307"/>
                <wp:effectExtent l="76200" t="76200" r="109220" b="121920"/>
                <wp:wrapNone/>
                <wp:docPr id="327160959" name="Rectangle: Rounded Corners 54"/>
                <wp:cNvGraphicFramePr/>
                <a:graphic xmlns:a="http://schemas.openxmlformats.org/drawingml/2006/main">
                  <a:graphicData uri="http://schemas.microsoft.com/office/word/2010/wordprocessingShape">
                    <wps:wsp>
                      <wps:cNvSpPr/>
                      <wps:spPr>
                        <a:xfrm>
                          <a:off x="0" y="0"/>
                          <a:ext cx="900752" cy="259307"/>
                        </a:xfrm>
                        <a:prstGeom prst="roundRect">
                          <a:avLst/>
                        </a:prstGeom>
                        <a:noFill/>
                        <a:ln w="28575">
                          <a:solidFill>
                            <a:srgbClr val="EE0000"/>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7AD5AD" id="Rectangle: Rounded Corners 54" o:spid="_x0000_s1026" style="position:absolute;margin-left:57.45pt;margin-top:237.4pt;width:70.95pt;height:20.4pt;z-index:251748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" filled="f" strokecolor="#e00" strokeweight="2.25pt">
                <v:stroke joinstyle="miter"/>
                <v:shadow on="t" color="black" opacity="26214f" origin="-.5,-.5" offset=".74836mm,.74836mm"/>
              </v:roundrect>
            </w:pict>
          </mc:Fallback>
        </mc:AlternateContent>
      </w:r>
      <w:r w:rsidR="00F67C3D">
        <w:rPr>
          <w:noProof/>
        </w:rPr>
        <mc:AlternateContent>
          <mc:Choice Requires="wps">
            <w:drawing>
              <wp:anchor distT="0" distB="0" distL="114300" distR="114300" simplePos="0" relativeHeight="251746304" behindDoc="0" locked="0" layoutInCell="1" allowOverlap="1" wp14:anchorId="19AFDB31" wp14:editId="1F50DF85">
                <wp:simplePos x="0" y="0"/>
                <wp:positionH relativeFrom="column">
                  <wp:posOffset>6210044</wp:posOffset>
                </wp:positionH>
                <wp:positionV relativeFrom="paragraph">
                  <wp:posOffset>1293818</wp:posOffset>
                </wp:positionV>
                <wp:extent cx="307956" cy="271817"/>
                <wp:effectExtent l="76200" t="76200" r="111760" b="109220"/>
                <wp:wrapNone/>
                <wp:docPr id="137444468" name="Rectangle: Rounded Corners 50"/>
                <wp:cNvGraphicFramePr/>
                <a:graphic xmlns:a="http://schemas.openxmlformats.org/drawingml/2006/main">
                  <a:graphicData uri="http://schemas.microsoft.com/office/word/2010/wordprocessingShape">
                    <wps:wsp>
                      <wps:cNvSpPr/>
                      <wps:spPr>
                        <a:xfrm>
                          <a:off x="0" y="0"/>
                          <a:ext cx="307956" cy="271817"/>
                        </a:xfrm>
                        <a:prstGeom prst="roundRect">
                          <a:avLst/>
                        </a:prstGeom>
                        <a:noFill/>
                        <a:ln w="28575">
                          <a:solidFill>
                            <a:schemeClr val="accent4"/>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FB7FC" id="Rectangle: Rounded Corners 50" o:spid="_x0000_s1026" style="position:absolute;margin-left:489pt;margin-top:101.9pt;width:24.25pt;height:21.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" filled="f" strokecolor="#4775e7 [3207]" strokeweight="2.25pt">
                <v:stroke joinstyle="miter"/>
                <v:shadow on="t" color="black" opacity="26214f" origin="-.5,-.5" offset=".74836mm,.74836mm"/>
              </v:roundrect>
            </w:pict>
          </mc:Fallback>
        </mc:AlternateContent>
      </w:r>
      <w:r w:rsidR="003357A1">
        <w:rPr>
          <w:noProof/>
        </w:rPr>
        <w:drawing>
          <wp:inline distT="0" distB="0" distL="0" distR="0" wp14:anchorId="0FD9CEB4" wp14:editId="16CE9BD7">
            <wp:extent cx="6583680" cy="3678555"/>
            <wp:effectExtent l="38100" t="38100" r="102870" b="93345"/>
            <wp:docPr id="2024654472" name="Picture 53"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54472" name="Picture 53" descr="Graphical user interface, text, application, email&#10;&#10;AI-generated content may be incorrect."/>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583680" cy="3678555"/>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2754F828" w14:textId="61170AB9" w:rsidR="003357A1" w:rsidRDefault="003357A1">
      <w:r>
        <w:br w:type="page"/>
      </w:r>
    </w:p>
    <w:p w14:paraId="4C035351" w14:textId="0FE2AE4F" w:rsidR="00F67C3D" w:rsidRDefault="003357A1" w:rsidP="00F67C3D">
      <w:r>
        <w:lastRenderedPageBreak/>
        <w:t xml:space="preserve">Now click the ••• in the left pane (see arrow below) and select </w:t>
      </w:r>
      <w:r w:rsidRPr="003357A1">
        <w:rPr>
          <w:b/>
          <w:bCs/>
        </w:rPr>
        <w:t>Move Application</w:t>
      </w:r>
      <w:r>
        <w:t xml:space="preserve"> (circled). </w:t>
      </w:r>
    </w:p>
    <w:p w14:paraId="4A76B61F" w14:textId="7CCA3C9F" w:rsidR="003357A1" w:rsidRDefault="001256A9" w:rsidP="001256A9">
      <w:pPr>
        <w:jc w:val="center"/>
      </w:pPr>
      <w:r>
        <w:rPr>
          <w:noProof/>
        </w:rPr>
        <mc:AlternateContent>
          <mc:Choice Requires="wps">
            <w:drawing>
              <wp:anchor distT="0" distB="0" distL="114300" distR="114300" simplePos="0" relativeHeight="251679744" behindDoc="0" locked="0" layoutInCell="1" allowOverlap="1" wp14:anchorId="3E684018" wp14:editId="23F68902">
                <wp:simplePos x="0" y="0"/>
                <wp:positionH relativeFrom="column">
                  <wp:posOffset>2217089</wp:posOffset>
                </wp:positionH>
                <wp:positionV relativeFrom="paragraph">
                  <wp:posOffset>888862</wp:posOffset>
                </wp:positionV>
                <wp:extent cx="1200150" cy="321365"/>
                <wp:effectExtent l="76200" t="76200" r="133350" b="135890"/>
                <wp:wrapNone/>
                <wp:docPr id="2119810433" name="Rectangle: Rounded Corners 55"/>
                <wp:cNvGraphicFramePr/>
                <a:graphic xmlns:a="http://schemas.openxmlformats.org/drawingml/2006/main">
                  <a:graphicData uri="http://schemas.microsoft.com/office/word/2010/wordprocessingShape">
                    <wps:wsp>
                      <wps:cNvSpPr/>
                      <wps:spPr>
                        <a:xfrm>
                          <a:off x="0" y="0"/>
                          <a:ext cx="1200150" cy="321365"/>
                        </a:xfrm>
                        <a:prstGeom prst="roundRect">
                          <a:avLst/>
                        </a:prstGeom>
                        <a:noFill/>
                        <a:ln w="28575">
                          <a:solidFill>
                            <a:schemeClr val="accent4">
                              <a:lumMod val="75000"/>
                            </a:schemeClr>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E72ED8" id="Rectangle: Rounded Corners 55" o:spid="_x0000_s1026" style="position:absolute;margin-left:174.55pt;margin-top:70pt;width:94.5pt;height:25.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" filled="f" strokecolor="#1a4bc7 [2407]"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675648" behindDoc="0" locked="0" layoutInCell="1" allowOverlap="1" wp14:anchorId="2E87D92E" wp14:editId="3106DB1D">
                <wp:simplePos x="0" y="0"/>
                <wp:positionH relativeFrom="column">
                  <wp:posOffset>1325273</wp:posOffset>
                </wp:positionH>
                <wp:positionV relativeFrom="paragraph">
                  <wp:posOffset>533980</wp:posOffset>
                </wp:positionV>
                <wp:extent cx="622300" cy="266700"/>
                <wp:effectExtent l="38100" t="57150" r="44450" b="114300"/>
                <wp:wrapNone/>
                <wp:docPr id="1312105807" name="Graphic 54" descr="Arrow Straight"/>
                <wp:cNvGraphicFramePr/>
                <a:graphic xmlns:a="http://schemas.openxmlformats.org/drawingml/2006/main">
                  <a:graphicData uri="http://schemas.microsoft.com/office/word/2010/wordprocessingShape">
                    <wps:wsp>
                      <wps:cNvSpPr/>
                      <wps:spPr>
                        <a:xfrm rot="10800000">
                          <a:off x="0" y="0"/>
                          <a:ext cx="622300" cy="266700"/>
                        </a:xfrm>
                        <a:custGeom>
                          <a:avLst/>
                          <a:gdLst>
                            <a:gd name="connsiteX0" fmla="*/ 228626 w 838226"/>
                            <a:gd name="connsiteY0" fmla="*/ 114300 h 457200"/>
                            <a:gd name="connsiteX1" fmla="*/ 228626 w 838226"/>
                            <a:gd name="connsiteY1" fmla="*/ 0 h 457200"/>
                            <a:gd name="connsiteX2" fmla="*/ 26 w 838226"/>
                            <a:gd name="connsiteY2" fmla="*/ 228600 h 457200"/>
                            <a:gd name="connsiteX3" fmla="*/ 228626 w 838226"/>
                            <a:gd name="connsiteY3" fmla="*/ 457200 h 457200"/>
                            <a:gd name="connsiteX4" fmla="*/ 228626 w 838226"/>
                            <a:gd name="connsiteY4" fmla="*/ 342900 h 457200"/>
                            <a:gd name="connsiteX5" fmla="*/ 838226 w 838226"/>
                            <a:gd name="connsiteY5" fmla="*/ 228600 h 457200"/>
                            <a:gd name="connsiteX6" fmla="*/ 228626 w 838226"/>
                            <a:gd name="connsiteY6" fmla="*/ 11430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38226" h="457200">
                              <a:moveTo>
                                <a:pt x="228626" y="114300"/>
                              </a:moveTo>
                              <a:lnTo>
                                <a:pt x="228626" y="0"/>
                              </a:lnTo>
                              <a:lnTo>
                                <a:pt x="26" y="228600"/>
                              </a:lnTo>
                              <a:cubicBezTo>
                                <a:pt x="-2831" y="228600"/>
                                <a:pt x="228626" y="457200"/>
                                <a:pt x="228626" y="457200"/>
                              </a:cubicBezTo>
                              <a:lnTo>
                                <a:pt x="228626" y="342900"/>
                              </a:lnTo>
                              <a:lnTo>
                                <a:pt x="838226" y="228600"/>
                              </a:lnTo>
                              <a:lnTo>
                                <a:pt x="228626" y="114300"/>
                              </a:lnTo>
                              <a:close/>
                            </a:path>
                          </a:pathLst>
                        </a:custGeom>
                        <a:solidFill>
                          <a:schemeClr val="accent4">
                            <a:lumMod val="75000"/>
                          </a:schemeClr>
                        </a:solidFill>
                        <a:ln w="9525" cap="flat">
                          <a:noFill/>
                          <a:prstDash val="solid"/>
                          <a:miter/>
                        </a:ln>
                        <a:effectLst>
                          <a:outerShdw blurRad="50800" dist="38100" dir="2700000" algn="tl" rotWithShape="0">
                            <a:prstClr val="black">
                              <a:alpha val="40000"/>
                            </a:prstClr>
                          </a:outerShdw>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EB4D6" id="Graphic 54" o:spid="_x0000_s1026" alt="Arrow Straight" style="position:absolute;margin-left:104.35pt;margin-top:42.05pt;width:49pt;height:21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8226,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" path="m228626,114300l228626,,26,228600v-2857,,228600,228600,228600,228600l228626,342900,838226,228600,228626,114300xe" fillcolor="#1a4bc7 [2407]" stroked="f">
                <v:stroke joinstyle="miter"/>
                <v:shadow on="t" color="black" opacity="26214f" origin="-.5,-.5" offset=".74836mm,.74836mm"/>
                <v:path arrowok="t" o:connecttype="custom" o:connectlocs="169732,66675;169732,0;19,133350;169732,266700;169732,200025;622300,133350;169732,66675" o:connectangles="0,0,0,0,0,0,0"/>
              </v:shape>
            </w:pict>
          </mc:Fallback>
        </mc:AlternateContent>
      </w:r>
      <w:r w:rsidR="003357A1">
        <w:rPr>
          <w:noProof/>
        </w:rPr>
        <w:drawing>
          <wp:inline distT="0" distB="0" distL="0" distR="0" wp14:anchorId="3D8EF562" wp14:editId="47AD4D24">
            <wp:extent cx="6291138" cy="2850830"/>
            <wp:effectExtent l="38100" t="38100" r="90805" b="102235"/>
            <wp:docPr id="2063685000" name="Picture 54"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85000" name="Picture 54" descr="Graphical user interface, application&#10;&#10;AI-generated content may be incorrect."/>
                    <pic:cNvPicPr/>
                  </pic:nvPicPr>
                  <pic:blipFill rotWithShape="1">
                    <a:blip r:embed="rId57">
                      <a:extLst>
                        <a:ext uri="{BEBA8EAE-BF5A-486C-A8C5-ECC9F3942E4B}">
                          <a14:imgProps xmlns:a14="http://schemas.microsoft.com/office/drawing/2010/main">
                            <a14:imgLayer r:embed="rId58">
                              <a14:imgEffect>
                                <a14:sharpenSoften amount="25000"/>
                              </a14:imgEffect>
                            </a14:imgLayer>
                          </a14:imgProps>
                        </a:ext>
                        <a:ext uri="{28A0092B-C50C-407E-A947-70E740481C1C}">
                          <a14:useLocalDpi xmlns:a14="http://schemas.microsoft.com/office/drawing/2010/main" val="0"/>
                        </a:ext>
                      </a:extLst>
                    </a:blip>
                    <a:srcRect b="4429"/>
                    <a:stretch/>
                  </pic:blipFill>
                  <pic:spPr bwMode="auto">
                    <a:xfrm>
                      <a:off x="0" y="0"/>
                      <a:ext cx="6297024" cy="2853497"/>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5147704" w14:textId="77777777" w:rsidR="001256A9" w:rsidRPr="001256A9" w:rsidRDefault="001256A9" w:rsidP="00F67C3D">
      <w:pPr>
        <w:rPr>
          <w:sz w:val="12"/>
          <w:szCs w:val="12"/>
        </w:rPr>
      </w:pPr>
    </w:p>
    <w:p w14:paraId="4970502F" w14:textId="564CFAE3" w:rsidR="001256A9" w:rsidRDefault="001256A9" w:rsidP="001256A9">
      <w:r>
        <w:t xml:space="preserve">When the next screen loads, set the </w:t>
      </w:r>
      <w:r w:rsidRPr="001256A9">
        <w:rPr>
          <w:b/>
          <w:bCs/>
        </w:rPr>
        <w:t>Phase</w:t>
      </w:r>
      <w:r>
        <w:t xml:space="preserve"> to </w:t>
      </w:r>
      <w:r w:rsidRPr="001256A9">
        <w:rPr>
          <w:b/>
          <w:bCs/>
        </w:rPr>
        <w:t>Offer</w:t>
      </w:r>
      <w:r>
        <w:t xml:space="preserve">, set the </w:t>
      </w:r>
      <w:r w:rsidRPr="001256A9">
        <w:rPr>
          <w:b/>
          <w:bCs/>
        </w:rPr>
        <w:t>State</w:t>
      </w:r>
      <w:r>
        <w:t xml:space="preserve"> to </w:t>
      </w:r>
      <w:proofErr w:type="spellStart"/>
      <w:proofErr w:type="gramStart"/>
      <w:r w:rsidRPr="001256A9">
        <w:rPr>
          <w:b/>
          <w:bCs/>
        </w:rPr>
        <w:t>To</w:t>
      </w:r>
      <w:proofErr w:type="spellEnd"/>
      <w:proofErr w:type="gramEnd"/>
      <w:r w:rsidRPr="001256A9">
        <w:rPr>
          <w:b/>
          <w:bCs/>
        </w:rPr>
        <w:t xml:space="preserve"> be Created</w:t>
      </w:r>
      <w:r>
        <w:t xml:space="preserve">. Then in the </w:t>
      </w:r>
      <w:r w:rsidRPr="001256A9">
        <w:rPr>
          <w:b/>
          <w:bCs/>
        </w:rPr>
        <w:t>Comment</w:t>
      </w:r>
      <w:r>
        <w:t xml:space="preserve"> box, enter the </w:t>
      </w:r>
      <w:proofErr w:type="gramStart"/>
      <w:r>
        <w:t>following :</w:t>
      </w:r>
      <w:proofErr w:type="gramEnd"/>
      <w:r>
        <w:t xml:space="preserve"> </w:t>
      </w:r>
    </w:p>
    <w:p w14:paraId="0C6B4F96" w14:textId="77777777" w:rsidR="001256A9" w:rsidRPr="002D2727" w:rsidRDefault="001256A9" w:rsidP="001256A9">
      <w:pPr>
        <w:pStyle w:val="ListParagraph"/>
        <w:numPr>
          <w:ilvl w:val="0"/>
          <w:numId w:val="5"/>
        </w:numPr>
        <w:spacing w:line="276" w:lineRule="auto"/>
        <w:rPr>
          <w:rFonts w:eastAsia="Calibri" w:cs="Times New Roman"/>
        </w:rPr>
      </w:pPr>
      <w:r w:rsidRPr="002D2727">
        <w:rPr>
          <w:rFonts w:eastAsia="Calibri" w:cs="Times New Roman"/>
        </w:rPr>
        <w:t>Starting Rate of Pay</w:t>
      </w:r>
    </w:p>
    <w:p w14:paraId="0BD8DC7A" w14:textId="77777777" w:rsidR="001256A9" w:rsidRPr="002B4335" w:rsidRDefault="001256A9" w:rsidP="001256A9">
      <w:pPr>
        <w:numPr>
          <w:ilvl w:val="0"/>
          <w:numId w:val="5"/>
        </w:numPr>
        <w:rPr>
          <w:rFonts w:eastAsia="Calibri" w:cs="Times New Roman"/>
        </w:rPr>
      </w:pPr>
      <w:r w:rsidRPr="002B4335">
        <w:rPr>
          <w:rFonts w:eastAsia="Calibri" w:cs="Times New Roman"/>
        </w:rPr>
        <w:t>Estimate Hire Date</w:t>
      </w:r>
    </w:p>
    <w:p w14:paraId="198EE387" w14:textId="77777777" w:rsidR="001256A9" w:rsidRPr="002B4335" w:rsidRDefault="001256A9" w:rsidP="001256A9">
      <w:pPr>
        <w:numPr>
          <w:ilvl w:val="0"/>
          <w:numId w:val="5"/>
        </w:numPr>
        <w:rPr>
          <w:rFonts w:eastAsia="Calibri" w:cs="Times New Roman"/>
        </w:rPr>
      </w:pPr>
      <w:r w:rsidRPr="002B4335">
        <w:rPr>
          <w:rFonts w:eastAsia="Calibri" w:cs="Times New Roman"/>
        </w:rPr>
        <w:t>New Hire / Rehire</w:t>
      </w:r>
    </w:p>
    <w:p w14:paraId="19BB7628" w14:textId="77777777" w:rsidR="001256A9" w:rsidRDefault="001256A9" w:rsidP="001256A9">
      <w:pPr>
        <w:numPr>
          <w:ilvl w:val="0"/>
          <w:numId w:val="5"/>
        </w:numPr>
        <w:rPr>
          <w:rFonts w:eastAsia="Calibri" w:cs="Times New Roman"/>
        </w:rPr>
      </w:pPr>
      <w:r w:rsidRPr="002B4335">
        <w:rPr>
          <w:rFonts w:eastAsia="Calibri" w:cs="Times New Roman"/>
        </w:rPr>
        <w:t>Drug Screen: Yes / No</w:t>
      </w:r>
    </w:p>
    <w:p w14:paraId="47B09447" w14:textId="77777777" w:rsidR="001256A9" w:rsidRPr="00F06BB8" w:rsidRDefault="001256A9" w:rsidP="001256A9">
      <w:pPr>
        <w:pStyle w:val="NoSpacing"/>
        <w:numPr>
          <w:ilvl w:val="0"/>
          <w:numId w:val="5"/>
        </w:numPr>
        <w:spacing w:line="276" w:lineRule="auto"/>
      </w:pPr>
      <w:r>
        <w:t>Background Scree: Yes/ No</w:t>
      </w:r>
    </w:p>
    <w:p w14:paraId="5C354707" w14:textId="47862E46" w:rsidR="001256A9" w:rsidRDefault="001256A9" w:rsidP="001256A9">
      <w:pPr>
        <w:numPr>
          <w:ilvl w:val="0"/>
          <w:numId w:val="5"/>
        </w:numPr>
        <w:rPr>
          <w:rFonts w:eastAsia="Calibri" w:cs="Times New Roman"/>
        </w:rPr>
      </w:pPr>
      <w:r w:rsidRPr="002B4335">
        <w:rPr>
          <w:rFonts w:eastAsia="Calibri" w:cs="Times New Roman"/>
        </w:rPr>
        <w:t>R&amp;B</w:t>
      </w:r>
      <w:r>
        <w:rPr>
          <w:rFonts w:eastAsia="Calibri" w:cs="Times New Roman"/>
        </w:rPr>
        <w:t xml:space="preserve"> </w:t>
      </w:r>
      <w:proofErr w:type="gramStart"/>
      <w:r>
        <w:rPr>
          <w:rFonts w:eastAsia="Calibri" w:cs="Times New Roman"/>
        </w:rPr>
        <w:t xml:space="preserve">only </w:t>
      </w:r>
      <w:r w:rsidRPr="002B4335">
        <w:rPr>
          <w:rFonts w:eastAsia="Calibri" w:cs="Times New Roman"/>
        </w:rPr>
        <w:t>:</w:t>
      </w:r>
      <w:proofErr w:type="gramEnd"/>
      <w:r w:rsidRPr="002B4335">
        <w:rPr>
          <w:rFonts w:eastAsia="Calibri" w:cs="Times New Roman"/>
        </w:rPr>
        <w:t xml:space="preserve"> CDL vs. Non-CDL</w:t>
      </w:r>
    </w:p>
    <w:p w14:paraId="10E9533A" w14:textId="0697E48D" w:rsidR="001256A9" w:rsidRDefault="001256A9" w:rsidP="001256A9">
      <w:pPr>
        <w:rPr>
          <w:rFonts w:eastAsia="Calibri" w:cs="Times New Roman"/>
        </w:rPr>
      </w:pPr>
      <w:r>
        <w:rPr>
          <w:rFonts w:eastAsia="Calibri" w:cs="Times New Roman"/>
        </w:rPr>
        <w:t xml:space="preserve">Then hit the </w:t>
      </w:r>
      <w:r w:rsidRPr="001256A9">
        <w:rPr>
          <w:rFonts w:eastAsia="Calibri" w:cs="Times New Roman"/>
          <w:b/>
          <w:bCs/>
        </w:rPr>
        <w:t>Move</w:t>
      </w:r>
      <w:r>
        <w:rPr>
          <w:rFonts w:eastAsia="Calibri" w:cs="Times New Roman"/>
        </w:rPr>
        <w:t xml:space="preserve"> button at the bottom right (circled below).</w:t>
      </w:r>
    </w:p>
    <w:p w14:paraId="1ED54FFE" w14:textId="77777777" w:rsidR="001256A9" w:rsidRPr="001256A9" w:rsidRDefault="001256A9" w:rsidP="001256A9">
      <w:pPr>
        <w:spacing w:line="240" w:lineRule="auto"/>
        <w:ind w:left="360"/>
        <w:rPr>
          <w:rFonts w:eastAsia="Calibri" w:cs="Times New Roman"/>
          <w:sz w:val="4"/>
          <w:szCs w:val="4"/>
        </w:rPr>
      </w:pPr>
    </w:p>
    <w:p w14:paraId="0F59BBE0" w14:textId="7218D86E" w:rsidR="001256A9" w:rsidRDefault="001256A9" w:rsidP="001256A9">
      <w:pPr>
        <w:tabs>
          <w:tab w:val="center" w:pos="5184"/>
          <w:tab w:val="right" w:pos="10368"/>
        </w:tabs>
      </w:pPr>
      <w:r>
        <w:tab/>
      </w:r>
      <w:r>
        <w:rPr>
          <w:rFonts w:eastAsia="Calibri" w:cs="Times New Roman"/>
          <w:noProof/>
        </w:rPr>
        <mc:AlternateContent>
          <mc:Choice Requires="wps">
            <w:drawing>
              <wp:anchor distT="0" distB="0" distL="114300" distR="114300" simplePos="0" relativeHeight="251683840" behindDoc="0" locked="0" layoutInCell="1" allowOverlap="1" wp14:anchorId="1B14FB16" wp14:editId="302D96A0">
                <wp:simplePos x="0" y="0"/>
                <wp:positionH relativeFrom="column">
                  <wp:posOffset>5639463</wp:posOffset>
                </wp:positionH>
                <wp:positionV relativeFrom="paragraph">
                  <wp:posOffset>2838422</wp:posOffset>
                </wp:positionV>
                <wp:extent cx="612250" cy="373712"/>
                <wp:effectExtent l="76200" t="76200" r="111760" b="121920"/>
                <wp:wrapNone/>
                <wp:docPr id="156194686" name="Rectangle: Rounded Corners 57"/>
                <wp:cNvGraphicFramePr/>
                <a:graphic xmlns:a="http://schemas.openxmlformats.org/drawingml/2006/main">
                  <a:graphicData uri="http://schemas.microsoft.com/office/word/2010/wordprocessingShape">
                    <wps:wsp>
                      <wps:cNvSpPr/>
                      <wps:spPr>
                        <a:xfrm>
                          <a:off x="0" y="0"/>
                          <a:ext cx="612250" cy="373712"/>
                        </a:xfrm>
                        <a:prstGeom prst="roundRect">
                          <a:avLst/>
                        </a:prstGeom>
                        <a:noFill/>
                        <a:ln w="28575">
                          <a:solidFill>
                            <a:schemeClr val="accent4">
                              <a:lumMod val="75000"/>
                            </a:schemeClr>
                          </a:solid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347C20" id="Rectangle: Rounded Corners 57" o:spid="_x0000_s1026" style="position:absolute;margin-left:444.05pt;margin-top:223.5pt;width:48.2pt;height:29.4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" filled="f" strokecolor="#1a4bc7 [2407]" strokeweight="2.25pt">
                <v:stroke joinstyle="miter"/>
                <v:shadow on="t" color="black" opacity="26214f" origin="-.5,-.5" offset=".74836mm,.74836mm"/>
              </v:roundrect>
            </w:pict>
          </mc:Fallback>
        </mc:AlternateContent>
      </w:r>
      <w:r w:rsidRPr="001256A9">
        <w:rPr>
          <w:rFonts w:eastAsia="Calibri" w:cs="Times New Roman"/>
          <w:noProof/>
        </w:rPr>
        <mc:AlternateContent>
          <mc:Choice Requires="wps">
            <w:drawing>
              <wp:anchor distT="0" distB="0" distL="114300" distR="114300" simplePos="0" relativeHeight="251682816" behindDoc="0" locked="0" layoutInCell="1" allowOverlap="1" wp14:anchorId="3B7E3924" wp14:editId="3B2AF1B3">
                <wp:simplePos x="0" y="0"/>
                <wp:positionH relativeFrom="column">
                  <wp:posOffset>2714459</wp:posOffset>
                </wp:positionH>
                <wp:positionV relativeFrom="paragraph">
                  <wp:posOffset>1464062</wp:posOffset>
                </wp:positionV>
                <wp:extent cx="1996440" cy="1010920"/>
                <wp:effectExtent l="2019300" t="38100" r="118110" b="113030"/>
                <wp:wrapNone/>
                <wp:docPr id="798655760" name="Speech Bubble: Rectangle 14"/>
                <wp:cNvGraphicFramePr/>
                <a:graphic xmlns:a="http://schemas.openxmlformats.org/drawingml/2006/main">
                  <a:graphicData uri="http://schemas.microsoft.com/office/word/2010/wordprocessingShape">
                    <wps:wsp>
                      <wps:cNvSpPr/>
                      <wps:spPr>
                        <a:xfrm>
                          <a:off x="0" y="0"/>
                          <a:ext cx="1996440" cy="1010920"/>
                        </a:xfrm>
                        <a:prstGeom prst="wedgeRectCallout">
                          <a:avLst>
                            <a:gd name="adj1" fmla="val -148901"/>
                            <a:gd name="adj2" fmla="val 5811"/>
                          </a:avLst>
                        </a:prstGeom>
                        <a:ln>
                          <a:solidFill>
                            <a:schemeClr val="accent6"/>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txbx>
                        <w:txbxContent>
                          <w:p w14:paraId="778899E5" w14:textId="2F7ACC8C" w:rsidR="001256A9" w:rsidRDefault="001256A9">
                            <w:r>
                              <w:t xml:space="preserve">Since this is a job in IT, I didn’t enter the R&amp;B (Road and Bridge) part (CDL vs </w:t>
                            </w:r>
                            <w:proofErr w:type="gramStart"/>
                            <w:r>
                              <w:t>Non-CDL</w:t>
                            </w:r>
                            <w:proofErr w:type="gramEnd"/>
                            <w:r>
                              <w:t>)</w:t>
                            </w:r>
                          </w:p>
                        </w:txbxContent>
                      </wps:txbx>
                      <wps:bodyPr rot="0" spcFirstLastPara="0" vertOverflow="overflow" horzOverflow="overflow" vert="horz" wrap="square" lIns="27432" tIns="27432" rIns="27432" bIns="2743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E3924" id="_x0000_s1034" type="#_x0000_t61" style="position:absolute;margin-left:213.75pt;margin-top:115.3pt;width:157.2pt;height:79.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" adj="-21363,12055" fillcolor="#d54773 [3209]" strokecolor="#d54773 [3209]" strokeweight="1.5pt">
                <v:shadow on="t" color="black" opacity="26214f" origin="-.5,-.5" offset=".74836mm,.74836mm"/>
                <v:textbox inset="2.16pt,2.16pt,2.16pt,2.16pt">
                  <w:txbxContent>
                    <w:p w14:paraId="778899E5" w14:textId="2F7ACC8C" w:rsidR="001256A9" w:rsidRDefault="001256A9">
                      <w:r>
                        <w:t xml:space="preserve">Since this is a job in IT, I didn’t enter the R&amp;B (Road and Bridge) part (CDL vs </w:t>
                      </w:r>
                      <w:proofErr w:type="gramStart"/>
                      <w:r>
                        <w:t>Non-CDL</w:t>
                      </w:r>
                      <w:proofErr w:type="gramEnd"/>
                      <w:r>
                        <w:t>)</w:t>
                      </w:r>
                    </w:p>
                  </w:txbxContent>
                </v:textbox>
              </v:shape>
            </w:pict>
          </mc:Fallback>
        </mc:AlternateContent>
      </w:r>
      <w:r>
        <w:rPr>
          <w:noProof/>
        </w:rPr>
        <w:drawing>
          <wp:inline distT="0" distB="0" distL="0" distR="0" wp14:anchorId="5363F282" wp14:editId="421AF6BA">
            <wp:extent cx="5869719" cy="3147728"/>
            <wp:effectExtent l="38100" t="38100" r="93345" b="90805"/>
            <wp:docPr id="166152890" name="Picture 56"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2890" name="Picture 56" descr="Graphical user interface, text, application, email&#10;&#10;AI-generated content may be incorrect."/>
                    <pic:cNvPicPr/>
                  </pic:nvPicPr>
                  <pic:blipFill>
                    <a:blip r:embed="rId59">
                      <a:extLst>
                        <a:ext uri="{BEBA8EAE-BF5A-486C-A8C5-ECC9F3942E4B}">
                          <a14:imgProps xmlns:a14="http://schemas.microsoft.com/office/drawing/2010/main">
                            <a14:imgLayer r:embed="rId6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882840" cy="3154764"/>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r>
        <w:tab/>
      </w:r>
    </w:p>
    <w:p w14:paraId="16D59CBA" w14:textId="77777777" w:rsidR="001256A9" w:rsidRPr="002B4335" w:rsidRDefault="001256A9" w:rsidP="001256A9">
      <w:pPr>
        <w:rPr>
          <w:rFonts w:eastAsia="Calibri" w:cs="Times New Roman"/>
        </w:rPr>
      </w:pPr>
      <w:r w:rsidRPr="002B4335">
        <w:rPr>
          <w:rFonts w:eastAsia="Calibri" w:cs="Times New Roman"/>
        </w:rPr>
        <w:lastRenderedPageBreak/>
        <w:t xml:space="preserve">Human Resources takes over on the hire from this point. Human Resources will use this information to draft and extend the Job Offer. </w:t>
      </w:r>
    </w:p>
    <w:p w14:paraId="1BEA4771" w14:textId="77777777" w:rsidR="001256A9" w:rsidRPr="002B4335" w:rsidRDefault="001256A9" w:rsidP="001256A9">
      <w:pPr>
        <w:rPr>
          <w:rFonts w:eastAsia="Calibri" w:cs="Times New Roman"/>
        </w:rPr>
      </w:pPr>
    </w:p>
    <w:p w14:paraId="05C3728D" w14:textId="77777777" w:rsidR="001256A9" w:rsidRPr="00F05539" w:rsidRDefault="001256A9" w:rsidP="001256A9">
      <w:pPr>
        <w:rPr>
          <w:rFonts w:eastAsia="Calibri" w:cs="Times New Roman"/>
        </w:rPr>
      </w:pPr>
      <w:r w:rsidRPr="002B4335">
        <w:rPr>
          <w:rFonts w:eastAsia="Calibri" w:cs="Times New Roman"/>
        </w:rPr>
        <w:t xml:space="preserve">Your portion of the </w:t>
      </w:r>
      <w:proofErr w:type="gramStart"/>
      <w:r w:rsidRPr="002B4335">
        <w:rPr>
          <w:rFonts w:eastAsia="Calibri" w:cs="Times New Roman"/>
        </w:rPr>
        <w:t>recruiting</w:t>
      </w:r>
      <w:proofErr w:type="gramEnd"/>
      <w:r w:rsidRPr="002B4335">
        <w:rPr>
          <w:rFonts w:eastAsia="Calibri" w:cs="Times New Roman"/>
        </w:rPr>
        <w:t xml:space="preserve"> is done!</w:t>
      </w:r>
    </w:p>
    <w:p w14:paraId="6AE2B8BA" w14:textId="77777777" w:rsidR="001256A9" w:rsidRPr="00F67C3D" w:rsidRDefault="001256A9" w:rsidP="001256A9">
      <w:pPr>
        <w:tabs>
          <w:tab w:val="center" w:pos="5184"/>
          <w:tab w:val="right" w:pos="10368"/>
        </w:tabs>
      </w:pPr>
    </w:p>
    <w:sectPr w:rsidR="001256A9" w:rsidRPr="00F67C3D" w:rsidSect="00D2601F">
      <w:footerReference w:type="default" r:id="rId61"/>
      <w:footerReference w:type="first" r:id="rId62"/>
      <w:pgSz w:w="12240" w:h="15840"/>
      <w:pgMar w:top="720" w:right="936" w:bottom="720" w:left="936" w:header="0" w:footer="288"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CB2B3" w14:textId="77777777" w:rsidR="00D2601F" w:rsidRDefault="00D2601F" w:rsidP="00D2601F">
      <w:pPr>
        <w:spacing w:line="240" w:lineRule="auto"/>
      </w:pPr>
      <w:r>
        <w:separator/>
      </w:r>
    </w:p>
  </w:endnote>
  <w:endnote w:type="continuationSeparator" w:id="0">
    <w:p w14:paraId="7CBA285E" w14:textId="77777777" w:rsidR="00D2601F" w:rsidRDefault="00D2601F" w:rsidP="00D260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E898E" w14:textId="667096A1" w:rsidR="00D2601F" w:rsidRPr="00D2601F" w:rsidRDefault="00D2601F">
    <w:pPr>
      <w:pStyle w:val="Footer"/>
      <w:rPr>
        <w:sz w:val="24"/>
        <w:szCs w:val="24"/>
      </w:rPr>
    </w:pPr>
    <w:r w:rsidRPr="00D2601F">
      <w:rPr>
        <w:sz w:val="24"/>
        <w:szCs w:val="24"/>
      </w:rPr>
      <w:tab/>
    </w:r>
    <w:r w:rsidRPr="00D2601F">
      <w:rPr>
        <w:sz w:val="24"/>
        <w:szCs w:val="24"/>
      </w:rPr>
      <w:tab/>
      <w:t xml:space="preserve">Page | </w:t>
    </w:r>
    <w:r w:rsidRPr="00D2601F">
      <w:rPr>
        <w:sz w:val="24"/>
        <w:szCs w:val="24"/>
      </w:rPr>
      <w:fldChar w:fldCharType="begin"/>
    </w:r>
    <w:r w:rsidRPr="00D2601F">
      <w:rPr>
        <w:sz w:val="24"/>
        <w:szCs w:val="24"/>
      </w:rPr>
      <w:instrText xml:space="preserve"> PAGE   \* MERGEFORMAT </w:instrText>
    </w:r>
    <w:r w:rsidRPr="00D2601F">
      <w:rPr>
        <w:sz w:val="24"/>
        <w:szCs w:val="24"/>
      </w:rPr>
      <w:fldChar w:fldCharType="separate"/>
    </w:r>
    <w:r w:rsidRPr="00D2601F">
      <w:rPr>
        <w:noProof/>
        <w:sz w:val="24"/>
        <w:szCs w:val="24"/>
      </w:rPr>
      <w:t>1</w:t>
    </w:r>
    <w:r w:rsidRPr="00D2601F">
      <w:rPr>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857B5" w14:textId="4814C621" w:rsidR="00D2601F" w:rsidRPr="00D2601F" w:rsidRDefault="00D2601F">
    <w:pPr>
      <w:pStyle w:val="Footer"/>
      <w:rPr>
        <w:sz w:val="22"/>
        <w:szCs w:val="22"/>
      </w:rPr>
    </w:pPr>
    <w:r>
      <w:tab/>
    </w:r>
    <w:r>
      <w:rPr>
        <w:sz w:val="22"/>
        <w:szCs w:val="22"/>
      </w:rPr>
      <w:tab/>
    </w:r>
    <w:r w:rsidRPr="00D2601F">
      <w:rPr>
        <w:sz w:val="22"/>
        <w:szCs w:val="22"/>
      </w:rPr>
      <w:t xml:space="preserve">Page | </w:t>
    </w:r>
    <w:r w:rsidRPr="00D2601F">
      <w:rPr>
        <w:sz w:val="22"/>
        <w:szCs w:val="22"/>
      </w:rPr>
      <w:fldChar w:fldCharType="begin"/>
    </w:r>
    <w:r w:rsidRPr="00D2601F">
      <w:rPr>
        <w:sz w:val="22"/>
        <w:szCs w:val="22"/>
      </w:rPr>
      <w:instrText xml:space="preserve"> PAGE   \* MERGEFORMAT </w:instrText>
    </w:r>
    <w:r w:rsidRPr="00D2601F">
      <w:rPr>
        <w:sz w:val="22"/>
        <w:szCs w:val="22"/>
      </w:rPr>
      <w:fldChar w:fldCharType="separate"/>
    </w:r>
    <w:r w:rsidRPr="00D2601F">
      <w:rPr>
        <w:noProof/>
        <w:sz w:val="22"/>
        <w:szCs w:val="22"/>
      </w:rPr>
      <w:t>1</w:t>
    </w:r>
    <w:r w:rsidRPr="00D2601F">
      <w:rPr>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63287" w14:textId="77777777" w:rsidR="00D2601F" w:rsidRDefault="00D2601F" w:rsidP="00D2601F">
      <w:pPr>
        <w:spacing w:line="240" w:lineRule="auto"/>
      </w:pPr>
      <w:r>
        <w:separator/>
      </w:r>
    </w:p>
  </w:footnote>
  <w:footnote w:type="continuationSeparator" w:id="0">
    <w:p w14:paraId="4F871AEA" w14:textId="77777777" w:rsidR="00D2601F" w:rsidRDefault="00D2601F" w:rsidP="00D260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A3676"/>
    <w:multiLevelType w:val="multilevel"/>
    <w:tmpl w:val="1862E40E"/>
    <w:lvl w:ilvl="0">
      <w:start w:val="1"/>
      <w:numFmt w:val="decimal"/>
      <w:pStyle w:val="CourtSty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2AE5FAE"/>
    <w:multiLevelType w:val="hybridMultilevel"/>
    <w:tmpl w:val="50123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9B6923"/>
    <w:multiLevelType w:val="hybridMultilevel"/>
    <w:tmpl w:val="03D0C476"/>
    <w:lvl w:ilvl="0" w:tplc="899C93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107040617">
    <w:abstractNumId w:val="2"/>
  </w:num>
  <w:num w:numId="2" w16cid:durableId="526405426">
    <w:abstractNumId w:val="0"/>
  </w:num>
  <w:num w:numId="3" w16cid:durableId="2039622199">
    <w:abstractNumId w:val="0"/>
  </w:num>
  <w:num w:numId="4" w16cid:durableId="1237545538">
    <w:abstractNumId w:val="0"/>
  </w:num>
  <w:num w:numId="5" w16cid:durableId="18382259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drawingGridHorizontalSpacing w:val="12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FB9"/>
    <w:rsid w:val="000102B3"/>
    <w:rsid w:val="0003752F"/>
    <w:rsid w:val="00046D30"/>
    <w:rsid w:val="000501D1"/>
    <w:rsid w:val="0005698E"/>
    <w:rsid w:val="00060610"/>
    <w:rsid w:val="00065C38"/>
    <w:rsid w:val="00066695"/>
    <w:rsid w:val="000A4BB5"/>
    <w:rsid w:val="000A5DF0"/>
    <w:rsid w:val="000B08EF"/>
    <w:rsid w:val="000C3769"/>
    <w:rsid w:val="001029CB"/>
    <w:rsid w:val="001256A9"/>
    <w:rsid w:val="00150C4F"/>
    <w:rsid w:val="00183835"/>
    <w:rsid w:val="00197609"/>
    <w:rsid w:val="001A3340"/>
    <w:rsid w:val="001B72E4"/>
    <w:rsid w:val="001D0F95"/>
    <w:rsid w:val="001D2087"/>
    <w:rsid w:val="00223F3C"/>
    <w:rsid w:val="00243D25"/>
    <w:rsid w:val="00300F3D"/>
    <w:rsid w:val="00317AB0"/>
    <w:rsid w:val="0033402C"/>
    <w:rsid w:val="003357A1"/>
    <w:rsid w:val="00354977"/>
    <w:rsid w:val="003D27CB"/>
    <w:rsid w:val="00407E80"/>
    <w:rsid w:val="00433A45"/>
    <w:rsid w:val="00435CC2"/>
    <w:rsid w:val="00441C0D"/>
    <w:rsid w:val="004525D7"/>
    <w:rsid w:val="00491930"/>
    <w:rsid w:val="004D0462"/>
    <w:rsid w:val="004D1069"/>
    <w:rsid w:val="00507608"/>
    <w:rsid w:val="00531C00"/>
    <w:rsid w:val="005513DE"/>
    <w:rsid w:val="00562DAC"/>
    <w:rsid w:val="00576FB1"/>
    <w:rsid w:val="00577004"/>
    <w:rsid w:val="005939AB"/>
    <w:rsid w:val="005C3523"/>
    <w:rsid w:val="005F437F"/>
    <w:rsid w:val="006322BD"/>
    <w:rsid w:val="006629B3"/>
    <w:rsid w:val="006721B3"/>
    <w:rsid w:val="00687035"/>
    <w:rsid w:val="006A2907"/>
    <w:rsid w:val="006C21BD"/>
    <w:rsid w:val="006C54FF"/>
    <w:rsid w:val="006C6483"/>
    <w:rsid w:val="00701C25"/>
    <w:rsid w:val="00791C88"/>
    <w:rsid w:val="007938EE"/>
    <w:rsid w:val="00793979"/>
    <w:rsid w:val="007A604D"/>
    <w:rsid w:val="007B7235"/>
    <w:rsid w:val="007C57B1"/>
    <w:rsid w:val="007D4DA8"/>
    <w:rsid w:val="007E060E"/>
    <w:rsid w:val="007E0EED"/>
    <w:rsid w:val="0081670F"/>
    <w:rsid w:val="00816D64"/>
    <w:rsid w:val="00817EDE"/>
    <w:rsid w:val="0083132F"/>
    <w:rsid w:val="00852615"/>
    <w:rsid w:val="008730FD"/>
    <w:rsid w:val="008803F1"/>
    <w:rsid w:val="00880D80"/>
    <w:rsid w:val="00882F30"/>
    <w:rsid w:val="00885FB9"/>
    <w:rsid w:val="008D59A8"/>
    <w:rsid w:val="008F0C5D"/>
    <w:rsid w:val="00905D1D"/>
    <w:rsid w:val="00906BDE"/>
    <w:rsid w:val="009107E3"/>
    <w:rsid w:val="009A546E"/>
    <w:rsid w:val="009B397D"/>
    <w:rsid w:val="009B5191"/>
    <w:rsid w:val="009D3434"/>
    <w:rsid w:val="009F3726"/>
    <w:rsid w:val="00A17AFD"/>
    <w:rsid w:val="00A86EFF"/>
    <w:rsid w:val="00B05EFC"/>
    <w:rsid w:val="00B107CF"/>
    <w:rsid w:val="00B21043"/>
    <w:rsid w:val="00B226C7"/>
    <w:rsid w:val="00B2537B"/>
    <w:rsid w:val="00B40404"/>
    <w:rsid w:val="00B77CFC"/>
    <w:rsid w:val="00B94222"/>
    <w:rsid w:val="00BA6012"/>
    <w:rsid w:val="00BD1B66"/>
    <w:rsid w:val="00BE6266"/>
    <w:rsid w:val="00C006D7"/>
    <w:rsid w:val="00C21E01"/>
    <w:rsid w:val="00C25D53"/>
    <w:rsid w:val="00C35E63"/>
    <w:rsid w:val="00C52341"/>
    <w:rsid w:val="00C86B84"/>
    <w:rsid w:val="00C9635D"/>
    <w:rsid w:val="00CC78D9"/>
    <w:rsid w:val="00CD42FB"/>
    <w:rsid w:val="00CF3FAF"/>
    <w:rsid w:val="00D2046B"/>
    <w:rsid w:val="00D228DF"/>
    <w:rsid w:val="00D2601F"/>
    <w:rsid w:val="00D7531E"/>
    <w:rsid w:val="00D77A0B"/>
    <w:rsid w:val="00D82476"/>
    <w:rsid w:val="00DB2DA8"/>
    <w:rsid w:val="00DF6534"/>
    <w:rsid w:val="00E0621D"/>
    <w:rsid w:val="00E335DB"/>
    <w:rsid w:val="00E3628C"/>
    <w:rsid w:val="00E373CA"/>
    <w:rsid w:val="00E37832"/>
    <w:rsid w:val="00E44570"/>
    <w:rsid w:val="00E75AE1"/>
    <w:rsid w:val="00E945B9"/>
    <w:rsid w:val="00EA7F78"/>
    <w:rsid w:val="00EB4617"/>
    <w:rsid w:val="00ED5A97"/>
    <w:rsid w:val="00EE7260"/>
    <w:rsid w:val="00F04BCF"/>
    <w:rsid w:val="00F351BB"/>
    <w:rsid w:val="00F679E6"/>
    <w:rsid w:val="00F67C3D"/>
    <w:rsid w:val="00F91B27"/>
    <w:rsid w:val="00FD07CB"/>
    <w:rsid w:val="00FD573E"/>
    <w:rsid w:val="00FE7A28"/>
    <w:rsid w:val="00FF5BC9"/>
    <w:rsid w:val="2F14B8FC"/>
    <w:rsid w:val="44BF2888"/>
    <w:rsid w:val="466A1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8323C"/>
  <w15:chartTrackingRefBased/>
  <w15:docId w15:val="{6ED7DCD0-2EA4-44B8-A3C4-4A917A44E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HAnsi" w:hAnsi="Cambria" w:cstheme="minorBidi"/>
        <w:sz w:val="28"/>
        <w:szCs w:val="28"/>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C3D"/>
  </w:style>
  <w:style w:type="paragraph" w:styleId="Heading1">
    <w:name w:val="heading 1"/>
    <w:basedOn w:val="Normal"/>
    <w:next w:val="Normal"/>
    <w:link w:val="Heading1Char"/>
    <w:uiPriority w:val="9"/>
    <w:qFormat/>
    <w:rsid w:val="00562DAC"/>
    <w:pPr>
      <w:keepNext/>
      <w:spacing w:before="120" w:after="60"/>
      <w:outlineLvl w:val="0"/>
    </w:pPr>
    <w:rPr>
      <w:rFonts w:eastAsiaTheme="majorEastAsia"/>
      <w:b/>
      <w:bCs/>
      <w:color w:val="7030A0"/>
      <w:kern w:val="32"/>
      <w:sz w:val="30"/>
      <w:szCs w:val="30"/>
    </w:rPr>
  </w:style>
  <w:style w:type="paragraph" w:styleId="Heading2">
    <w:name w:val="heading 2"/>
    <w:basedOn w:val="Normal"/>
    <w:next w:val="Normal"/>
    <w:link w:val="Heading2Char"/>
    <w:autoRedefine/>
    <w:uiPriority w:val="9"/>
    <w:unhideWhenUsed/>
    <w:qFormat/>
    <w:rsid w:val="00562DAC"/>
    <w:pPr>
      <w:keepNext/>
      <w:keepLines/>
      <w:spacing w:before="40" w:after="40" w:line="259" w:lineRule="auto"/>
      <w:outlineLvl w:val="1"/>
    </w:pPr>
    <w:rPr>
      <w:rFonts w:eastAsiaTheme="majorEastAsia" w:cstheme="majorBidi"/>
      <w:b/>
      <w:color w:val="B3186D" w:themeColor="accent1" w:themeShade="BF"/>
      <w:sz w:val="30"/>
      <w:szCs w:val="26"/>
    </w:rPr>
  </w:style>
  <w:style w:type="paragraph" w:styleId="Heading3">
    <w:name w:val="heading 3"/>
    <w:basedOn w:val="Normal"/>
    <w:next w:val="Normal"/>
    <w:link w:val="Heading3Char"/>
    <w:autoRedefine/>
    <w:uiPriority w:val="9"/>
    <w:unhideWhenUsed/>
    <w:qFormat/>
    <w:rsid w:val="00562DAC"/>
    <w:pPr>
      <w:outlineLvl w:val="2"/>
    </w:pPr>
    <w:rPr>
      <w:b/>
      <w:color w:val="4F2CD0" w:themeColor="accent5" w:themeShade="BF"/>
    </w:rPr>
  </w:style>
  <w:style w:type="paragraph" w:styleId="Heading4">
    <w:name w:val="heading 4"/>
    <w:basedOn w:val="Normal"/>
    <w:next w:val="Normal"/>
    <w:link w:val="Heading4Char"/>
    <w:uiPriority w:val="9"/>
    <w:unhideWhenUsed/>
    <w:qFormat/>
    <w:rsid w:val="00562DAC"/>
    <w:pPr>
      <w:keepNext/>
      <w:outlineLvl w:val="3"/>
    </w:pPr>
    <w:rPr>
      <w:b/>
      <w:bCs/>
      <w:color w:val="341D8B" w:themeColor="accent5" w:themeShade="8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562DAC"/>
    <w:pPr>
      <w:spacing w:line="240" w:lineRule="auto"/>
    </w:pPr>
  </w:style>
  <w:style w:type="character" w:customStyle="1" w:styleId="Heading1Char">
    <w:name w:val="Heading 1 Char"/>
    <w:basedOn w:val="DefaultParagraphFont"/>
    <w:link w:val="Heading1"/>
    <w:uiPriority w:val="9"/>
    <w:rsid w:val="00562DAC"/>
    <w:rPr>
      <w:rFonts w:eastAsiaTheme="majorEastAsia"/>
      <w:b/>
      <w:bCs/>
      <w:color w:val="7030A0"/>
      <w:kern w:val="32"/>
      <w:sz w:val="30"/>
      <w:szCs w:val="30"/>
    </w:rPr>
  </w:style>
  <w:style w:type="character" w:customStyle="1" w:styleId="Heading4Char">
    <w:name w:val="Heading 4 Char"/>
    <w:basedOn w:val="DefaultParagraphFont"/>
    <w:link w:val="Heading4"/>
    <w:uiPriority w:val="9"/>
    <w:rsid w:val="00562DAC"/>
    <w:rPr>
      <w:b/>
      <w:bCs/>
      <w:color w:val="341D8B" w:themeColor="accent5" w:themeShade="80"/>
      <w:szCs w:val="26"/>
    </w:rPr>
  </w:style>
  <w:style w:type="paragraph" w:customStyle="1" w:styleId="CourtStyle">
    <w:name w:val="Court Style"/>
    <w:basedOn w:val="Heading3"/>
    <w:link w:val="CourtStyleChar"/>
    <w:rsid w:val="00562DAC"/>
    <w:pPr>
      <w:numPr>
        <w:numId w:val="4"/>
      </w:numPr>
    </w:pPr>
    <w:rPr>
      <w:rFonts w:asciiTheme="majorHAnsi" w:hAnsiTheme="majorHAnsi"/>
    </w:rPr>
  </w:style>
  <w:style w:type="character" w:customStyle="1" w:styleId="CourtStyleChar">
    <w:name w:val="Court Style Char"/>
    <w:basedOn w:val="Heading3Char"/>
    <w:link w:val="CourtStyle"/>
    <w:rsid w:val="00562DAC"/>
    <w:rPr>
      <w:rFonts w:asciiTheme="majorHAnsi" w:hAnsiTheme="majorHAnsi"/>
      <w:b/>
      <w:color w:val="4F2CD0" w:themeColor="accent5" w:themeShade="BF"/>
    </w:rPr>
  </w:style>
  <w:style w:type="character" w:customStyle="1" w:styleId="Heading3Char">
    <w:name w:val="Heading 3 Char"/>
    <w:basedOn w:val="DefaultParagraphFont"/>
    <w:link w:val="Heading3"/>
    <w:uiPriority w:val="9"/>
    <w:rsid w:val="00562DAC"/>
    <w:rPr>
      <w:b/>
      <w:color w:val="4F2CD0" w:themeColor="accent5" w:themeShade="BF"/>
    </w:rPr>
  </w:style>
  <w:style w:type="paragraph" w:styleId="Title">
    <w:name w:val="Title"/>
    <w:aliases w:val="Court Title"/>
    <w:basedOn w:val="Normal"/>
    <w:link w:val="TitleChar"/>
    <w:uiPriority w:val="10"/>
    <w:qFormat/>
    <w:rsid w:val="00FE7A28"/>
    <w:pPr>
      <w:spacing w:after="60"/>
    </w:pPr>
    <w:rPr>
      <w:rFonts w:cs="Times New Roman"/>
      <w:b/>
      <w:sz w:val="36"/>
      <w:u w:val="single"/>
    </w:rPr>
  </w:style>
  <w:style w:type="character" w:customStyle="1" w:styleId="TitleChar">
    <w:name w:val="Title Char"/>
    <w:aliases w:val="Court Title Char"/>
    <w:basedOn w:val="DefaultParagraphFont"/>
    <w:link w:val="Title"/>
    <w:uiPriority w:val="10"/>
    <w:rsid w:val="00FE7A28"/>
    <w:rPr>
      <w:rFonts w:cs="Times New Roman"/>
      <w:b/>
      <w:sz w:val="36"/>
      <w:u w:val="single"/>
    </w:rPr>
  </w:style>
  <w:style w:type="character" w:customStyle="1" w:styleId="Heading2Char">
    <w:name w:val="Heading 2 Char"/>
    <w:basedOn w:val="DefaultParagraphFont"/>
    <w:link w:val="Heading2"/>
    <w:uiPriority w:val="9"/>
    <w:rsid w:val="00562DAC"/>
    <w:rPr>
      <w:rFonts w:eastAsiaTheme="majorEastAsia" w:cstheme="majorBidi"/>
      <w:b/>
      <w:color w:val="B3186D" w:themeColor="accent1" w:themeShade="BF"/>
      <w:sz w:val="30"/>
      <w:szCs w:val="26"/>
    </w:rPr>
  </w:style>
  <w:style w:type="character" w:customStyle="1" w:styleId="NoSpacingChar">
    <w:name w:val="No Spacing Char"/>
    <w:basedOn w:val="DefaultParagraphFont"/>
    <w:link w:val="NoSpacing"/>
    <w:uiPriority w:val="1"/>
    <w:rsid w:val="00562DAC"/>
  </w:style>
  <w:style w:type="character" w:styleId="Hyperlink">
    <w:name w:val="Hyperlink"/>
    <w:basedOn w:val="DefaultParagraphFont"/>
    <w:uiPriority w:val="99"/>
    <w:unhideWhenUsed/>
    <w:rsid w:val="00562DAC"/>
    <w:rPr>
      <w:color w:val="0070C0"/>
      <w:u w:val="single"/>
    </w:rPr>
  </w:style>
  <w:style w:type="paragraph" w:styleId="TOC1">
    <w:name w:val="toc 1"/>
    <w:basedOn w:val="Normal"/>
    <w:next w:val="Normal"/>
    <w:autoRedefine/>
    <w:uiPriority w:val="39"/>
    <w:unhideWhenUsed/>
    <w:rsid w:val="00183835"/>
    <w:pPr>
      <w:spacing w:line="360" w:lineRule="auto"/>
    </w:pPr>
  </w:style>
  <w:style w:type="paragraph" w:styleId="TOCHeading">
    <w:name w:val="TOC Heading"/>
    <w:basedOn w:val="Heading1"/>
    <w:next w:val="Normal"/>
    <w:uiPriority w:val="39"/>
    <w:unhideWhenUsed/>
    <w:qFormat/>
    <w:rsid w:val="001D2087"/>
    <w:pPr>
      <w:keepLines/>
      <w:spacing w:before="360" w:after="360" w:line="259" w:lineRule="auto"/>
      <w:outlineLvl w:val="9"/>
    </w:pPr>
    <w:rPr>
      <w:rFonts w:cstheme="majorBidi"/>
      <w:bCs w:val="0"/>
      <w:color w:val="B3186D" w:themeColor="accent1" w:themeShade="BF"/>
      <w:kern w:val="0"/>
      <w:sz w:val="36"/>
      <w:szCs w:val="32"/>
    </w:rPr>
  </w:style>
  <w:style w:type="paragraph" w:styleId="Header">
    <w:name w:val="header"/>
    <w:basedOn w:val="Normal"/>
    <w:link w:val="HeaderChar"/>
    <w:uiPriority w:val="99"/>
    <w:unhideWhenUsed/>
    <w:rsid w:val="00D2601F"/>
    <w:pPr>
      <w:tabs>
        <w:tab w:val="center" w:pos="4680"/>
        <w:tab w:val="right" w:pos="9360"/>
      </w:tabs>
      <w:spacing w:line="240" w:lineRule="auto"/>
    </w:pPr>
  </w:style>
  <w:style w:type="character" w:customStyle="1" w:styleId="HeaderChar">
    <w:name w:val="Header Char"/>
    <w:basedOn w:val="DefaultParagraphFont"/>
    <w:link w:val="Header"/>
    <w:uiPriority w:val="99"/>
    <w:rsid w:val="00D2601F"/>
  </w:style>
  <w:style w:type="paragraph" w:styleId="Footer">
    <w:name w:val="footer"/>
    <w:basedOn w:val="Normal"/>
    <w:link w:val="FooterChar"/>
    <w:uiPriority w:val="99"/>
    <w:unhideWhenUsed/>
    <w:rsid w:val="00D2601F"/>
    <w:pPr>
      <w:tabs>
        <w:tab w:val="center" w:pos="4680"/>
        <w:tab w:val="right" w:pos="9360"/>
      </w:tabs>
      <w:spacing w:line="240" w:lineRule="auto"/>
    </w:pPr>
  </w:style>
  <w:style w:type="character" w:customStyle="1" w:styleId="FooterChar">
    <w:name w:val="Footer Char"/>
    <w:basedOn w:val="DefaultParagraphFont"/>
    <w:link w:val="Footer"/>
    <w:uiPriority w:val="99"/>
    <w:rsid w:val="00D2601F"/>
  </w:style>
  <w:style w:type="paragraph" w:styleId="ListParagraph">
    <w:name w:val="List Paragraph"/>
    <w:basedOn w:val="Normal"/>
    <w:uiPriority w:val="34"/>
    <w:qFormat/>
    <w:rsid w:val="001256A9"/>
    <w:pPr>
      <w:spacing w:line="240" w:lineRule="auto"/>
      <w:ind w:left="720"/>
      <w:contextualSpacing/>
    </w:pPr>
    <w:rPr>
      <w:sz w:val="2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png"/><Relationship Id="rId26" Type="http://schemas.microsoft.com/office/2007/relationships/hdphoto" Target="media/hdphoto8.wdp"/><Relationship Id="rId39" Type="http://schemas.openxmlformats.org/officeDocument/2006/relationships/image" Target="media/image19.png"/><Relationship Id="rId21" Type="http://schemas.microsoft.com/office/2007/relationships/hdphoto" Target="media/hdphoto6.wdp"/><Relationship Id="rId34" Type="http://schemas.microsoft.com/office/2007/relationships/hdphoto" Target="media/hdphoto11.wdp"/><Relationship Id="rId42" Type="http://schemas.openxmlformats.org/officeDocument/2006/relationships/image" Target="media/image21.png"/><Relationship Id="rId47" Type="http://schemas.microsoft.com/office/2007/relationships/hdphoto" Target="media/hdphoto17.wdp"/><Relationship Id="rId50" Type="http://schemas.openxmlformats.org/officeDocument/2006/relationships/image" Target="media/image25.png"/><Relationship Id="rId55" Type="http://schemas.openxmlformats.org/officeDocument/2006/relationships/image" Target="media/image2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microsoft.com/office/2007/relationships/hdphoto" Target="media/hdphoto9.wdp"/><Relationship Id="rId11" Type="http://schemas.microsoft.com/office/2007/relationships/hdphoto" Target="media/hdphoto1.wdp"/><Relationship Id="rId24" Type="http://schemas.microsoft.com/office/2007/relationships/hdphoto" Target="media/hdphoto7.wdp"/><Relationship Id="rId32" Type="http://schemas.microsoft.com/office/2007/relationships/hdphoto" Target="media/hdphoto10.wdp"/><Relationship Id="rId37" Type="http://schemas.openxmlformats.org/officeDocument/2006/relationships/image" Target="media/image18.png"/><Relationship Id="rId40" Type="http://schemas.microsoft.com/office/2007/relationships/hdphoto" Target="media/hdphoto14.wdp"/><Relationship Id="rId45" Type="http://schemas.microsoft.com/office/2007/relationships/hdphoto" Target="media/hdphoto16.wdp"/><Relationship Id="rId53" Type="http://schemas.microsoft.com/office/2007/relationships/hdphoto" Target="media/hdphoto20.wdp"/><Relationship Id="rId58" Type="http://schemas.microsoft.com/office/2007/relationships/hdphoto" Target="media/hdphoto22.wdp"/><Relationship Id="rId5" Type="http://schemas.openxmlformats.org/officeDocument/2006/relationships/webSettings" Target="webSettings.xml"/><Relationship Id="rId61" Type="http://schemas.openxmlformats.org/officeDocument/2006/relationships/footer" Target="footer1.xml"/><Relationship Id="rId19" Type="http://schemas.microsoft.com/office/2007/relationships/hdphoto" Target="media/hdphoto5.wdp"/><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7.png"/><Relationship Id="rId43" Type="http://schemas.microsoft.com/office/2007/relationships/hdphoto" Target="media/hdphoto15.wdp"/><Relationship Id="rId48" Type="http://schemas.openxmlformats.org/officeDocument/2006/relationships/image" Target="media/image24.png"/><Relationship Id="rId56" Type="http://schemas.microsoft.com/office/2007/relationships/hdphoto" Target="media/hdphoto21.wdp"/><Relationship Id="rId64" Type="http://schemas.openxmlformats.org/officeDocument/2006/relationships/theme" Target="theme/theme1.xml"/><Relationship Id="rId8" Type="http://schemas.openxmlformats.org/officeDocument/2006/relationships/image" Target="media/image1.jpeg"/><Relationship Id="rId51" Type="http://schemas.microsoft.com/office/2007/relationships/hdphoto" Target="media/hdphoto19.wdp"/><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4.wdp"/><Relationship Id="rId25" Type="http://schemas.openxmlformats.org/officeDocument/2006/relationships/image" Target="media/image11.png"/><Relationship Id="rId33" Type="http://schemas.openxmlformats.org/officeDocument/2006/relationships/image" Target="media/image16.png"/><Relationship Id="rId38" Type="http://schemas.microsoft.com/office/2007/relationships/hdphoto" Target="media/hdphoto13.wdp"/><Relationship Id="rId46" Type="http://schemas.openxmlformats.org/officeDocument/2006/relationships/image" Target="media/image23.png"/><Relationship Id="rId59" Type="http://schemas.openxmlformats.org/officeDocument/2006/relationships/image" Target="media/image30.png"/><Relationship Id="rId20"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image" Target="media/image27.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10.png"/><Relationship Id="rId28" Type="http://schemas.openxmlformats.org/officeDocument/2006/relationships/image" Target="media/image13.png"/><Relationship Id="rId36" Type="http://schemas.microsoft.com/office/2007/relationships/hdphoto" Target="media/hdphoto12.wdp"/><Relationship Id="rId49" Type="http://schemas.microsoft.com/office/2007/relationships/hdphoto" Target="media/hdphoto18.wdp"/><Relationship Id="rId57" Type="http://schemas.openxmlformats.org/officeDocument/2006/relationships/image" Target="media/image29.png"/><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2.png"/><Relationship Id="rId52" Type="http://schemas.openxmlformats.org/officeDocument/2006/relationships/image" Target="media/image26.png"/><Relationship Id="rId60" Type="http://schemas.microsoft.com/office/2007/relationships/hdphoto" Target="media/hdphoto23.wdp"/><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d4792\AppData\Roaming\Microsoft\Templates\Court.dotx" TargetMode="External"/></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8575">
          <a:solidFill>
            <a:srgbClr val="FFFF00"/>
          </a:solidFill>
        </a:ln>
        <a:effectLst>
          <a:outerShdw blurRad="50800" dist="38100" dir="2700000" algn="tl" rotWithShape="0">
            <a:prstClr val="black">
              <a:alpha val="40000"/>
            </a:prstClr>
          </a:outerShdw>
        </a:effectLst>
        <a:scene3d>
          <a:camera prst="orthographicFront"/>
          <a:lightRig rig="threePt" dir="t"/>
        </a:scene3d>
        <a:sp3d>
          <a:bevelT/>
        </a:sp3d>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7BE4F-58F8-4CF4-BBB4-F1C60E305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Court.dotx</Template>
  <TotalTime>1</TotalTime>
  <Pages>17</Pages>
  <Words>933</Words>
  <Characters>5321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L. Dainty</dc:creator>
  <cp:keywords/>
  <dc:description/>
  <cp:lastModifiedBy>Courtney L. Dainty</cp:lastModifiedBy>
  <cp:revision>2</cp:revision>
  <cp:lastPrinted>2025-04-25T19:53:00Z</cp:lastPrinted>
  <dcterms:created xsi:type="dcterms:W3CDTF">2025-05-23T21:45:00Z</dcterms:created>
  <dcterms:modified xsi:type="dcterms:W3CDTF">2025-05-23T21:45:00Z</dcterms:modified>
</cp:coreProperties>
</file>